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44A" w:rsidRDefault="00BC744A" w:rsidP="002A5769">
      <w:pPr>
        <w:spacing w:line="540" w:lineRule="exact"/>
        <w:ind w:firstLineChars="0" w:firstLine="0"/>
        <w:rPr>
          <w:rFonts w:ascii="黑体" w:eastAsia="黑体"/>
          <w:color w:val="000000"/>
          <w:szCs w:val="32"/>
        </w:rPr>
      </w:pPr>
      <w:r>
        <w:rPr>
          <w:rFonts w:ascii="黑体" w:eastAsia="黑体" w:hint="eastAsia"/>
          <w:color w:val="000000"/>
          <w:szCs w:val="32"/>
        </w:rPr>
        <w:t>附件2</w:t>
      </w:r>
    </w:p>
    <w:p w:rsidR="00BC744A" w:rsidRDefault="00BC744A" w:rsidP="00BC744A">
      <w:pPr>
        <w:ind w:firstLine="600"/>
        <w:rPr>
          <w:rFonts w:ascii="黑体" w:eastAsia="黑体"/>
          <w:color w:val="000000"/>
          <w:sz w:val="30"/>
          <w:szCs w:val="30"/>
        </w:rPr>
      </w:pPr>
    </w:p>
    <w:p w:rsidR="00BC744A" w:rsidRDefault="00BC744A" w:rsidP="00BC744A">
      <w:pPr>
        <w:ind w:firstLine="600"/>
        <w:rPr>
          <w:rFonts w:ascii="黑体" w:eastAsia="黑体"/>
          <w:color w:val="000000"/>
          <w:sz w:val="30"/>
          <w:szCs w:val="30"/>
        </w:rPr>
      </w:pPr>
    </w:p>
    <w:p w:rsidR="00BC744A" w:rsidRDefault="00BC744A" w:rsidP="00BC744A">
      <w:pPr>
        <w:spacing w:line="480" w:lineRule="exact"/>
        <w:ind w:firstLine="960"/>
        <w:jc w:val="center"/>
        <w:rPr>
          <w:rFonts w:ascii="宋体"/>
          <w:color w:val="000000"/>
        </w:rPr>
      </w:pPr>
      <w:r>
        <w:rPr>
          <w:rFonts w:eastAsia="黑体" w:hint="eastAsia"/>
          <w:color w:val="000000"/>
          <w:sz w:val="48"/>
        </w:rPr>
        <w:t>衢州学院基层党建研究课题</w:t>
      </w:r>
    </w:p>
    <w:p w:rsidR="00BC744A" w:rsidRDefault="00BC744A" w:rsidP="00BC744A">
      <w:pPr>
        <w:ind w:firstLine="600"/>
        <w:rPr>
          <w:rFonts w:ascii="黑体" w:eastAsia="黑体"/>
          <w:color w:val="000000"/>
          <w:sz w:val="30"/>
          <w:szCs w:val="30"/>
        </w:rPr>
      </w:pPr>
    </w:p>
    <w:p w:rsidR="00BC744A" w:rsidRDefault="00BC744A" w:rsidP="00BC744A">
      <w:pPr>
        <w:ind w:firstLine="960"/>
        <w:jc w:val="center"/>
        <w:rPr>
          <w:rFonts w:eastAsia="文鼎大标宋简"/>
          <w:b/>
          <w:color w:val="000000"/>
          <w:sz w:val="52"/>
        </w:rPr>
      </w:pPr>
      <w:r>
        <w:rPr>
          <w:rFonts w:eastAsia="黑体" w:hint="eastAsia"/>
          <w:color w:val="000000"/>
          <w:sz w:val="48"/>
        </w:rPr>
        <w:t>申</w:t>
      </w:r>
      <w:r>
        <w:rPr>
          <w:rFonts w:eastAsia="黑体" w:hint="eastAsia"/>
          <w:color w:val="000000"/>
          <w:sz w:val="48"/>
        </w:rPr>
        <w:t xml:space="preserve"> </w:t>
      </w:r>
      <w:r>
        <w:rPr>
          <w:rFonts w:eastAsia="黑体" w:hint="eastAsia"/>
          <w:color w:val="000000"/>
          <w:sz w:val="48"/>
        </w:rPr>
        <w:t>报</w:t>
      </w:r>
      <w:r>
        <w:rPr>
          <w:rFonts w:eastAsia="黑体" w:hint="eastAsia"/>
          <w:color w:val="000000"/>
          <w:sz w:val="48"/>
        </w:rPr>
        <w:t xml:space="preserve"> </w:t>
      </w:r>
      <w:r>
        <w:rPr>
          <w:rFonts w:eastAsia="黑体" w:hint="eastAsia"/>
          <w:color w:val="000000"/>
          <w:sz w:val="48"/>
        </w:rPr>
        <w:t>书</w:t>
      </w:r>
    </w:p>
    <w:p w:rsidR="00BC744A" w:rsidRDefault="00BC744A" w:rsidP="00BC744A">
      <w:pPr>
        <w:ind w:firstLine="600"/>
        <w:rPr>
          <w:rFonts w:ascii="黑体" w:eastAsia="黑体"/>
          <w:color w:val="000000"/>
          <w:sz w:val="30"/>
          <w:szCs w:val="30"/>
        </w:rPr>
      </w:pPr>
    </w:p>
    <w:p w:rsidR="00BC744A" w:rsidRDefault="00BC744A" w:rsidP="00BC744A">
      <w:pPr>
        <w:ind w:firstLine="600"/>
        <w:rPr>
          <w:rFonts w:ascii="黑体" w:eastAsia="黑体"/>
          <w:color w:val="000000"/>
          <w:sz w:val="30"/>
          <w:szCs w:val="30"/>
        </w:rPr>
      </w:pPr>
    </w:p>
    <w:p w:rsidR="00BC744A" w:rsidRDefault="00BC744A" w:rsidP="00BC744A">
      <w:pPr>
        <w:ind w:firstLine="600"/>
        <w:rPr>
          <w:rFonts w:ascii="黑体" w:eastAsia="黑体"/>
          <w:color w:val="000000"/>
          <w:sz w:val="30"/>
          <w:szCs w:val="30"/>
        </w:rPr>
      </w:pPr>
    </w:p>
    <w:tbl>
      <w:tblPr>
        <w:tblW w:w="8068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5233"/>
      </w:tblGrid>
      <w:tr w:rsidR="002A5769" w:rsidRPr="002A5769" w:rsidTr="007C5E34">
        <w:trPr>
          <w:trHeight w:hRule="exact" w:val="1134"/>
          <w:jc w:val="center"/>
        </w:trPr>
        <w:tc>
          <w:tcPr>
            <w:tcW w:w="2835" w:type="dxa"/>
          </w:tcPr>
          <w:p w:rsidR="002A5769" w:rsidRPr="002A5769" w:rsidRDefault="002A5769" w:rsidP="002A5769">
            <w:pPr>
              <w:widowControl w:val="0"/>
              <w:spacing w:beforeLines="50" w:before="120" w:line="240" w:lineRule="auto"/>
              <w:ind w:firstLineChars="0" w:firstLine="0"/>
              <w:jc w:val="center"/>
              <w:rPr>
                <w:rFonts w:ascii="等线" w:eastAsia="文鼎大标宋简" w:hAnsi="宋体"/>
                <w:color w:val="000000"/>
                <w:sz w:val="52"/>
                <w:szCs w:val="21"/>
              </w:rPr>
            </w:pPr>
            <w:r w:rsidRPr="002A5769">
              <w:rPr>
                <w:rFonts w:ascii="等线" w:hAnsi="宋体" w:hint="eastAsia"/>
                <w:color w:val="000000"/>
                <w:szCs w:val="21"/>
              </w:rPr>
              <w:t>课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 xml:space="preserve"> 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>题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 xml:space="preserve"> 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>名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 xml:space="preserve"> 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>称：</w:t>
            </w:r>
          </w:p>
        </w:tc>
        <w:tc>
          <w:tcPr>
            <w:tcW w:w="5233" w:type="dxa"/>
          </w:tcPr>
          <w:p w:rsidR="002A5769" w:rsidRPr="002A5769" w:rsidRDefault="002A5769" w:rsidP="002A5769">
            <w:pPr>
              <w:widowControl w:val="0"/>
              <w:spacing w:line="240" w:lineRule="auto"/>
              <w:ind w:leftChars="-477" w:left="102" w:hangingChars="313" w:hanging="1628"/>
              <w:rPr>
                <w:rFonts w:ascii="等线" w:eastAsia="文鼎大标宋简" w:hAnsi="宋体"/>
                <w:color w:val="000000"/>
                <w:sz w:val="52"/>
                <w:szCs w:val="21"/>
              </w:rPr>
            </w:pP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</w:rPr>
              <w:t xml:space="preserve">  </w:t>
            </w: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  <w:u w:val="single"/>
              </w:rPr>
              <w:t xml:space="preserve">                    </w:t>
            </w: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</w:rPr>
              <w:t xml:space="preserve">    </w:t>
            </w:r>
          </w:p>
          <w:p w:rsidR="002A5769" w:rsidRPr="002A5769" w:rsidRDefault="002A5769" w:rsidP="002A5769">
            <w:pPr>
              <w:widowControl w:val="0"/>
              <w:spacing w:line="240" w:lineRule="auto"/>
              <w:ind w:leftChars="-477" w:left="102" w:hangingChars="313" w:hanging="1628"/>
              <w:rPr>
                <w:rFonts w:ascii="等线" w:eastAsia="文鼎大标宋简" w:hAnsi="宋体"/>
                <w:color w:val="000000"/>
                <w:sz w:val="52"/>
                <w:szCs w:val="21"/>
                <w:u w:val="single"/>
              </w:rPr>
            </w:pP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</w:rPr>
              <w:t xml:space="preserve">  </w:t>
            </w: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  <w:u w:val="single"/>
              </w:rPr>
              <w:t xml:space="preserve">                    </w:t>
            </w:r>
          </w:p>
        </w:tc>
      </w:tr>
      <w:tr w:rsidR="002A5769" w:rsidRPr="002A5769" w:rsidTr="007C5E34">
        <w:trPr>
          <w:trHeight w:hRule="exact" w:val="1134"/>
          <w:jc w:val="center"/>
        </w:trPr>
        <w:tc>
          <w:tcPr>
            <w:tcW w:w="2835" w:type="dxa"/>
          </w:tcPr>
          <w:p w:rsidR="002A5769" w:rsidRPr="002A5769" w:rsidRDefault="002A5769" w:rsidP="002A5769">
            <w:pPr>
              <w:widowControl w:val="0"/>
              <w:spacing w:beforeLines="50" w:before="120" w:line="240" w:lineRule="auto"/>
              <w:ind w:firstLineChars="0" w:firstLine="0"/>
              <w:jc w:val="center"/>
              <w:rPr>
                <w:rFonts w:ascii="等线" w:eastAsia="文鼎大标宋简" w:hAnsi="宋体"/>
                <w:color w:val="000000"/>
                <w:sz w:val="52"/>
                <w:szCs w:val="21"/>
              </w:rPr>
            </w:pPr>
            <w:r w:rsidRPr="002A5769">
              <w:rPr>
                <w:rFonts w:ascii="等线" w:hAnsi="宋体" w:hint="eastAsia"/>
                <w:color w:val="000000"/>
                <w:szCs w:val="21"/>
              </w:rPr>
              <w:t>课题</w:t>
            </w:r>
            <w:r w:rsidRPr="002A5769">
              <w:rPr>
                <w:rFonts w:ascii="等线" w:hAnsi="宋体" w:hint="eastAsia"/>
                <w:color w:val="000000"/>
                <w:spacing w:val="16"/>
                <w:kern w:val="32"/>
                <w:szCs w:val="21"/>
              </w:rPr>
              <w:t>负责人</w:t>
            </w:r>
            <w:r w:rsidRPr="002A5769">
              <w:rPr>
                <w:rFonts w:ascii="等线" w:hAnsi="宋体" w:hint="eastAsia"/>
                <w:color w:val="000000"/>
                <w:kern w:val="32"/>
                <w:szCs w:val="21"/>
              </w:rPr>
              <w:t>：</w:t>
            </w:r>
          </w:p>
        </w:tc>
        <w:tc>
          <w:tcPr>
            <w:tcW w:w="5233" w:type="dxa"/>
          </w:tcPr>
          <w:p w:rsidR="002A5769" w:rsidRPr="002A5769" w:rsidRDefault="002A5769" w:rsidP="002A5769">
            <w:pPr>
              <w:widowControl w:val="0"/>
              <w:spacing w:line="240" w:lineRule="auto"/>
              <w:ind w:leftChars="-477" w:left="102" w:hangingChars="313" w:hanging="1628"/>
              <w:rPr>
                <w:rFonts w:ascii="等线" w:eastAsia="文鼎大标宋简" w:hAnsi="宋体"/>
                <w:color w:val="000000"/>
                <w:sz w:val="52"/>
                <w:szCs w:val="21"/>
              </w:rPr>
            </w:pP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</w:rPr>
              <w:t xml:space="preserve">  </w:t>
            </w: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  <w:u w:val="single"/>
              </w:rPr>
              <w:t xml:space="preserve">                    </w:t>
            </w:r>
          </w:p>
        </w:tc>
      </w:tr>
      <w:tr w:rsidR="002A5769" w:rsidRPr="002A5769" w:rsidTr="007C5E34">
        <w:trPr>
          <w:trHeight w:hRule="exact" w:val="1134"/>
          <w:jc w:val="center"/>
        </w:trPr>
        <w:tc>
          <w:tcPr>
            <w:tcW w:w="2835" w:type="dxa"/>
          </w:tcPr>
          <w:p w:rsidR="002A5769" w:rsidRPr="002A5769" w:rsidRDefault="002A5769" w:rsidP="002A5769">
            <w:pPr>
              <w:widowControl w:val="0"/>
              <w:spacing w:beforeLines="50" w:before="120" w:line="240" w:lineRule="auto"/>
              <w:ind w:firstLineChars="0" w:firstLine="0"/>
              <w:jc w:val="center"/>
              <w:rPr>
                <w:rFonts w:ascii="等线" w:eastAsia="文鼎大标宋简" w:hAnsi="宋体"/>
                <w:color w:val="000000"/>
                <w:sz w:val="52"/>
                <w:szCs w:val="21"/>
              </w:rPr>
            </w:pPr>
            <w:r w:rsidRPr="002A5769">
              <w:rPr>
                <w:rFonts w:ascii="等线" w:hAnsi="宋体" w:hint="eastAsia"/>
                <w:color w:val="000000"/>
                <w:szCs w:val="21"/>
              </w:rPr>
              <w:t>所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 xml:space="preserve"> 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>在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 xml:space="preserve"> 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>单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 xml:space="preserve"> 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>位：</w:t>
            </w:r>
          </w:p>
        </w:tc>
        <w:tc>
          <w:tcPr>
            <w:tcW w:w="5233" w:type="dxa"/>
          </w:tcPr>
          <w:p w:rsidR="002A5769" w:rsidRPr="002A5769" w:rsidRDefault="002A5769" w:rsidP="002A5769">
            <w:pPr>
              <w:widowControl w:val="0"/>
              <w:spacing w:line="240" w:lineRule="auto"/>
              <w:ind w:leftChars="-477" w:left="102" w:hangingChars="313" w:hanging="1628"/>
              <w:rPr>
                <w:rFonts w:ascii="等线" w:eastAsia="文鼎大标宋简" w:hAnsi="宋体"/>
                <w:color w:val="000000"/>
                <w:sz w:val="52"/>
                <w:szCs w:val="21"/>
              </w:rPr>
            </w:pP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</w:rPr>
              <w:t xml:space="preserve">  </w:t>
            </w: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  <w:u w:val="single"/>
              </w:rPr>
              <w:t xml:space="preserve">                    </w:t>
            </w:r>
          </w:p>
        </w:tc>
      </w:tr>
      <w:tr w:rsidR="002A5769" w:rsidRPr="002A5769" w:rsidTr="007C5E34">
        <w:trPr>
          <w:trHeight w:hRule="exact" w:val="1134"/>
          <w:jc w:val="center"/>
        </w:trPr>
        <w:tc>
          <w:tcPr>
            <w:tcW w:w="2835" w:type="dxa"/>
          </w:tcPr>
          <w:p w:rsidR="002A5769" w:rsidRPr="002A5769" w:rsidRDefault="002A5769" w:rsidP="002A5769">
            <w:pPr>
              <w:widowControl w:val="0"/>
              <w:spacing w:beforeLines="50" w:before="120" w:line="240" w:lineRule="auto"/>
              <w:ind w:firstLineChars="0" w:firstLine="0"/>
              <w:jc w:val="center"/>
              <w:rPr>
                <w:rFonts w:ascii="等线" w:eastAsia="文鼎大标宋简" w:hAnsi="宋体"/>
                <w:color w:val="000000"/>
                <w:sz w:val="52"/>
                <w:szCs w:val="21"/>
              </w:rPr>
            </w:pPr>
            <w:r w:rsidRPr="002A5769">
              <w:rPr>
                <w:rFonts w:ascii="等线" w:hAnsi="宋体" w:hint="eastAsia"/>
                <w:color w:val="000000"/>
                <w:szCs w:val="21"/>
              </w:rPr>
              <w:t>联系人及电话：</w:t>
            </w:r>
          </w:p>
        </w:tc>
        <w:tc>
          <w:tcPr>
            <w:tcW w:w="5233" w:type="dxa"/>
          </w:tcPr>
          <w:p w:rsidR="002A5769" w:rsidRPr="002A5769" w:rsidRDefault="002A5769" w:rsidP="002A5769">
            <w:pPr>
              <w:widowControl w:val="0"/>
              <w:spacing w:line="240" w:lineRule="auto"/>
              <w:ind w:leftChars="-477" w:left="102" w:hangingChars="313" w:hanging="1628"/>
              <w:rPr>
                <w:rFonts w:ascii="等线" w:eastAsia="文鼎大标宋简" w:hAnsi="宋体"/>
                <w:color w:val="000000"/>
                <w:sz w:val="52"/>
                <w:szCs w:val="21"/>
              </w:rPr>
            </w:pP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</w:rPr>
              <w:t xml:space="preserve">  </w:t>
            </w: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  <w:u w:val="single"/>
              </w:rPr>
              <w:t xml:space="preserve">                    </w:t>
            </w:r>
          </w:p>
        </w:tc>
      </w:tr>
      <w:tr w:rsidR="002A5769" w:rsidRPr="002A5769" w:rsidTr="007C5E34">
        <w:trPr>
          <w:trHeight w:hRule="exact" w:val="1134"/>
          <w:jc w:val="center"/>
        </w:trPr>
        <w:tc>
          <w:tcPr>
            <w:tcW w:w="2835" w:type="dxa"/>
          </w:tcPr>
          <w:p w:rsidR="002A5769" w:rsidRPr="002A5769" w:rsidRDefault="002A5769" w:rsidP="002A5769">
            <w:pPr>
              <w:widowControl w:val="0"/>
              <w:spacing w:beforeLines="50" w:before="120" w:line="240" w:lineRule="auto"/>
              <w:ind w:firstLineChars="0" w:firstLine="0"/>
              <w:jc w:val="center"/>
              <w:rPr>
                <w:rFonts w:ascii="等线" w:hAnsi="宋体"/>
                <w:color w:val="000000"/>
                <w:szCs w:val="21"/>
              </w:rPr>
            </w:pPr>
            <w:r w:rsidRPr="002A5769">
              <w:rPr>
                <w:rFonts w:ascii="等线" w:hAnsi="宋体" w:hint="eastAsia"/>
                <w:color w:val="000000"/>
                <w:szCs w:val="21"/>
              </w:rPr>
              <w:t>申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 xml:space="preserve"> 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>请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 xml:space="preserve"> 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>日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 xml:space="preserve"> </w:t>
            </w:r>
            <w:r w:rsidRPr="002A5769">
              <w:rPr>
                <w:rFonts w:ascii="等线" w:hAnsi="宋体" w:hint="eastAsia"/>
                <w:color w:val="000000"/>
                <w:szCs w:val="21"/>
              </w:rPr>
              <w:t>期：</w:t>
            </w:r>
          </w:p>
        </w:tc>
        <w:tc>
          <w:tcPr>
            <w:tcW w:w="5233" w:type="dxa"/>
          </w:tcPr>
          <w:p w:rsidR="002A5769" w:rsidRPr="002A5769" w:rsidRDefault="002A5769" w:rsidP="002A5769">
            <w:pPr>
              <w:widowControl w:val="0"/>
              <w:spacing w:line="240" w:lineRule="auto"/>
              <w:ind w:leftChars="-477" w:left="102" w:hangingChars="313" w:hanging="1628"/>
              <w:rPr>
                <w:rFonts w:ascii="等线" w:eastAsia="文鼎大标宋简" w:hAnsi="宋体"/>
                <w:color w:val="000000"/>
                <w:sz w:val="52"/>
                <w:szCs w:val="21"/>
              </w:rPr>
            </w:pP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</w:rPr>
              <w:t xml:space="preserve">  </w:t>
            </w:r>
            <w:r w:rsidRPr="002A5769">
              <w:rPr>
                <w:rFonts w:ascii="等线" w:eastAsia="文鼎大标宋简" w:hAnsi="宋体"/>
                <w:color w:val="000000"/>
                <w:sz w:val="52"/>
                <w:szCs w:val="21"/>
                <w:u w:val="single"/>
              </w:rPr>
              <w:t xml:space="preserve">                    </w:t>
            </w:r>
          </w:p>
        </w:tc>
      </w:tr>
    </w:tbl>
    <w:p w:rsidR="00BC744A" w:rsidRDefault="00BC744A" w:rsidP="00BC744A">
      <w:pPr>
        <w:ind w:firstLine="1040"/>
        <w:rPr>
          <w:rFonts w:eastAsia="文鼎大标宋简"/>
          <w:color w:val="000000"/>
          <w:sz w:val="52"/>
        </w:rPr>
      </w:pPr>
      <w:r>
        <w:rPr>
          <w:rFonts w:eastAsia="文鼎大标宋简"/>
          <w:color w:val="000000"/>
          <w:sz w:val="52"/>
        </w:rPr>
        <w:br w:type="page"/>
      </w:r>
    </w:p>
    <w:p w:rsidR="002A5769" w:rsidRDefault="002A5769" w:rsidP="002A5769">
      <w:pPr>
        <w:autoSpaceDE w:val="0"/>
        <w:autoSpaceDN w:val="0"/>
        <w:snapToGrid w:val="0"/>
        <w:jc w:val="center"/>
        <w:rPr>
          <w:rFonts w:ascii="方正小标宋简体" w:eastAsia="方正小标宋简体" w:hAnsi="Times New Roman"/>
          <w:color w:val="000000"/>
          <w:sz w:val="44"/>
        </w:rPr>
      </w:pPr>
      <w:r>
        <w:rPr>
          <w:rFonts w:ascii="方正小标宋简体" w:eastAsia="方正小标宋简体" w:hAnsi="Times New Roman"/>
          <w:color w:val="000000"/>
          <w:sz w:val="44"/>
        </w:rPr>
        <w:lastRenderedPageBreak/>
        <w:t>填 表 说 明</w:t>
      </w:r>
    </w:p>
    <w:p w:rsidR="002A5769" w:rsidRDefault="002A5769" w:rsidP="002A5769">
      <w:pPr>
        <w:autoSpaceDE w:val="0"/>
        <w:autoSpaceDN w:val="0"/>
        <w:spacing w:line="700" w:lineRule="exact"/>
        <w:ind w:firstLine="560"/>
        <w:rPr>
          <w:rFonts w:ascii="Times New Roman" w:eastAsia="宋体" w:hAnsi="Times New Roman"/>
          <w:color w:val="000000"/>
          <w:sz w:val="28"/>
        </w:rPr>
      </w:pPr>
    </w:p>
    <w:p w:rsidR="002A5769" w:rsidRDefault="002A5769" w:rsidP="002A5769">
      <w:pPr>
        <w:autoSpaceDE w:val="0"/>
        <w:autoSpaceDN w:val="0"/>
        <w:ind w:firstLine="640"/>
        <w:rPr>
          <w:rFonts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一、申报书内各项内容须认真填写，语言要准确严谨。</w:t>
      </w:r>
    </w:p>
    <w:p w:rsidR="002A5769" w:rsidRDefault="002A5769" w:rsidP="002A5769">
      <w:pPr>
        <w:autoSpaceDE w:val="0"/>
        <w:autoSpaceDN w:val="0"/>
        <w:ind w:firstLine="640"/>
        <w:rPr>
          <w:rFonts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二、</w:t>
      </w:r>
      <w:proofErr w:type="gramStart"/>
      <w:r>
        <w:rPr>
          <w:rFonts w:ascii="仿宋_GB2312" w:hAnsi="仿宋_GB2312" w:cs="仿宋_GB2312" w:hint="eastAsia"/>
          <w:color w:val="000000"/>
          <w:szCs w:val="32"/>
        </w:rPr>
        <w:t>申报书需同时</w:t>
      </w:r>
      <w:proofErr w:type="gramEnd"/>
      <w:r>
        <w:rPr>
          <w:rFonts w:ascii="仿宋_GB2312" w:hAnsi="仿宋_GB2312" w:cs="仿宋_GB2312" w:hint="eastAsia"/>
          <w:color w:val="000000"/>
          <w:szCs w:val="32"/>
        </w:rPr>
        <w:t>报送纸质版和电子版，纸质版文件一律用A4纸双面打印（一式两份），左侧装订。</w:t>
      </w:r>
    </w:p>
    <w:p w:rsidR="002A5769" w:rsidRDefault="002A5769" w:rsidP="002A5769">
      <w:pPr>
        <w:autoSpaceDE w:val="0"/>
        <w:autoSpaceDN w:val="0"/>
        <w:ind w:firstLine="640"/>
        <w:rPr>
          <w:rFonts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三、每项课题负责人仅限1名，课题组成员一般不超过6名。</w:t>
      </w:r>
    </w:p>
    <w:p w:rsidR="002A5769" w:rsidRDefault="002A5769" w:rsidP="002A5769">
      <w:pPr>
        <w:autoSpaceDE w:val="0"/>
        <w:autoSpaceDN w:val="0"/>
        <w:ind w:firstLine="640"/>
        <w:rPr>
          <w:rFonts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四、每人最多只能参与两项课题（</w:t>
      </w:r>
      <w:proofErr w:type="gramStart"/>
      <w:r>
        <w:rPr>
          <w:rFonts w:ascii="仿宋_GB2312" w:hAnsi="仿宋_GB2312" w:cs="仿宋_GB2312" w:hint="eastAsia"/>
          <w:color w:val="000000"/>
          <w:szCs w:val="32"/>
        </w:rPr>
        <w:t>限主持</w:t>
      </w:r>
      <w:proofErr w:type="gramEnd"/>
      <w:r>
        <w:rPr>
          <w:rFonts w:ascii="仿宋_GB2312" w:hAnsi="仿宋_GB2312" w:cs="仿宋_GB2312" w:hint="eastAsia"/>
          <w:color w:val="000000"/>
          <w:szCs w:val="32"/>
        </w:rPr>
        <w:t>申报一项）。</w:t>
      </w:r>
    </w:p>
    <w:p w:rsidR="002A5769" w:rsidRDefault="002A5769" w:rsidP="002A5769">
      <w:pPr>
        <w:ind w:left="2339" w:firstLine="1040"/>
        <w:rPr>
          <w:rFonts w:eastAsia="文鼎大标宋简"/>
          <w:color w:val="000000"/>
          <w:sz w:val="52"/>
        </w:rPr>
      </w:pPr>
    </w:p>
    <w:p w:rsidR="002A5769" w:rsidRDefault="002A5769" w:rsidP="00BC744A">
      <w:pPr>
        <w:ind w:firstLine="1040"/>
        <w:rPr>
          <w:rFonts w:eastAsia="文鼎大标宋简"/>
          <w:color w:val="000000"/>
          <w:sz w:val="52"/>
        </w:rPr>
      </w:pPr>
    </w:p>
    <w:p w:rsidR="002A5769" w:rsidRDefault="002A5769" w:rsidP="00BC744A">
      <w:pPr>
        <w:ind w:firstLine="1040"/>
        <w:rPr>
          <w:rFonts w:eastAsia="文鼎大标宋简"/>
          <w:color w:val="000000"/>
          <w:sz w:val="52"/>
        </w:rPr>
      </w:pPr>
    </w:p>
    <w:p w:rsidR="002A5769" w:rsidRDefault="002A5769" w:rsidP="00BC744A">
      <w:pPr>
        <w:ind w:firstLine="1040"/>
        <w:rPr>
          <w:rFonts w:eastAsia="文鼎大标宋简"/>
          <w:color w:val="000000"/>
          <w:sz w:val="52"/>
        </w:rPr>
      </w:pPr>
    </w:p>
    <w:p w:rsidR="002A5769" w:rsidRDefault="002A5769" w:rsidP="00BC744A">
      <w:pPr>
        <w:ind w:firstLine="1040"/>
        <w:rPr>
          <w:rFonts w:eastAsia="文鼎大标宋简"/>
          <w:color w:val="000000"/>
          <w:sz w:val="52"/>
        </w:rPr>
      </w:pPr>
    </w:p>
    <w:p w:rsidR="002A5769" w:rsidRDefault="002A5769" w:rsidP="00BC744A">
      <w:pPr>
        <w:ind w:firstLine="1040"/>
        <w:rPr>
          <w:rFonts w:eastAsia="文鼎大标宋简"/>
          <w:color w:val="000000"/>
          <w:sz w:val="52"/>
        </w:rPr>
      </w:pPr>
    </w:p>
    <w:p w:rsidR="002A5769" w:rsidRDefault="002A5769" w:rsidP="00BC744A">
      <w:pPr>
        <w:ind w:firstLine="1040"/>
        <w:rPr>
          <w:rFonts w:eastAsia="文鼎大标宋简"/>
          <w:color w:val="000000"/>
          <w:sz w:val="52"/>
        </w:rPr>
      </w:pPr>
    </w:p>
    <w:p w:rsidR="002A5769" w:rsidRDefault="002A5769" w:rsidP="00BC744A">
      <w:pPr>
        <w:ind w:firstLine="1040"/>
        <w:rPr>
          <w:rFonts w:eastAsia="文鼎大标宋简"/>
          <w:color w:val="000000"/>
          <w:sz w:val="52"/>
        </w:rPr>
      </w:pPr>
    </w:p>
    <w:p w:rsidR="00DA4DB5" w:rsidRDefault="00DA4DB5" w:rsidP="00DA4DB5">
      <w:pPr>
        <w:ind w:firstLineChars="0" w:firstLine="0"/>
        <w:rPr>
          <w:rFonts w:eastAsia="文鼎大标宋简"/>
          <w:color w:val="000000"/>
          <w:sz w:val="52"/>
        </w:rPr>
      </w:pPr>
    </w:p>
    <w:p w:rsidR="005D13DD" w:rsidRDefault="005D13DD" w:rsidP="00DA4DB5">
      <w:pPr>
        <w:ind w:firstLineChars="0" w:firstLine="0"/>
        <w:rPr>
          <w:rFonts w:eastAsia="文鼎大标宋简"/>
          <w:color w:val="000000"/>
          <w:sz w:val="52"/>
        </w:rPr>
      </w:pPr>
    </w:p>
    <w:p w:rsidR="005D13DD" w:rsidRDefault="005D13DD" w:rsidP="00DA4DB5">
      <w:pPr>
        <w:ind w:firstLineChars="0" w:firstLine="0"/>
        <w:rPr>
          <w:rFonts w:eastAsia="文鼎大标宋简"/>
          <w:color w:val="000000"/>
          <w:sz w:val="52"/>
        </w:rPr>
      </w:pPr>
      <w:r>
        <w:rPr>
          <w:rFonts w:eastAsia="文鼎大标宋简"/>
          <w:color w:val="000000"/>
          <w:sz w:val="52"/>
        </w:rPr>
        <w:br w:type="page"/>
      </w:r>
    </w:p>
    <w:p w:rsidR="005D13DD" w:rsidRPr="005D13DD" w:rsidRDefault="005D13DD" w:rsidP="005D13DD">
      <w:pPr>
        <w:widowControl w:val="0"/>
        <w:spacing w:line="240" w:lineRule="auto"/>
        <w:ind w:firstLineChars="0" w:firstLine="0"/>
        <w:rPr>
          <w:rFonts w:ascii="黑体" w:eastAsia="黑体" w:hAnsi="黑体" w:cs="黑体"/>
          <w:color w:val="000000"/>
          <w:sz w:val="28"/>
          <w:szCs w:val="28"/>
        </w:rPr>
      </w:pPr>
      <w:r w:rsidRPr="005D13DD">
        <w:rPr>
          <w:rFonts w:ascii="黑体" w:eastAsia="黑体" w:hAnsi="黑体" w:cs="黑体" w:hint="eastAsia"/>
          <w:color w:val="000000"/>
          <w:sz w:val="28"/>
          <w:szCs w:val="28"/>
        </w:rPr>
        <w:lastRenderedPageBreak/>
        <w:t>一、基本信息</w:t>
      </w: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1260"/>
        <w:gridCol w:w="1620"/>
        <w:gridCol w:w="151"/>
        <w:gridCol w:w="1289"/>
        <w:gridCol w:w="360"/>
        <w:gridCol w:w="4504"/>
      </w:tblGrid>
      <w:tr w:rsidR="005D13DD" w:rsidRPr="005D13DD" w:rsidTr="007C5E34">
        <w:trPr>
          <w:cantSplit/>
          <w:trHeight w:val="567"/>
          <w:jc w:val="center"/>
        </w:trPr>
        <w:tc>
          <w:tcPr>
            <w:tcW w:w="9184" w:type="dxa"/>
            <w:gridSpan w:val="6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rPr>
                <w:rFonts w:ascii="仿宋_GB2312" w:hAnsi="宋体"/>
                <w:b/>
                <w:color w:val="000000"/>
                <w:sz w:val="24"/>
                <w:szCs w:val="21"/>
              </w:rPr>
            </w:pPr>
            <w:r w:rsidRPr="005D13DD">
              <w:rPr>
                <w:rFonts w:ascii="仿宋_GB2312" w:hAnsi="宋体" w:hint="eastAsia"/>
                <w:b/>
                <w:color w:val="000000"/>
                <w:sz w:val="28"/>
                <w:szCs w:val="28"/>
              </w:rPr>
              <w:t>负责人信息</w:t>
            </w:r>
          </w:p>
        </w:tc>
      </w:tr>
      <w:tr w:rsidR="005D13DD" w:rsidRPr="005D13DD" w:rsidTr="007C5E34">
        <w:trPr>
          <w:trHeight w:val="567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771" w:type="dxa"/>
            <w:gridSpan w:val="2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所在单位</w:t>
            </w:r>
          </w:p>
        </w:tc>
        <w:tc>
          <w:tcPr>
            <w:tcW w:w="4864" w:type="dxa"/>
            <w:gridSpan w:val="2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5D13DD" w:rsidRPr="005D13DD" w:rsidTr="007C5E34">
        <w:trPr>
          <w:trHeight w:val="567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职 称</w:t>
            </w:r>
          </w:p>
        </w:tc>
        <w:tc>
          <w:tcPr>
            <w:tcW w:w="1771" w:type="dxa"/>
            <w:gridSpan w:val="2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 xml:space="preserve">职 </w:t>
            </w:r>
            <w:proofErr w:type="gramStart"/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4864" w:type="dxa"/>
            <w:gridSpan w:val="2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5D13DD" w:rsidRPr="005D13DD" w:rsidTr="007C5E34">
        <w:trPr>
          <w:trHeight w:val="567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电 话</w:t>
            </w:r>
          </w:p>
        </w:tc>
        <w:tc>
          <w:tcPr>
            <w:tcW w:w="1771" w:type="dxa"/>
            <w:gridSpan w:val="2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邮 箱</w:t>
            </w:r>
          </w:p>
        </w:tc>
        <w:tc>
          <w:tcPr>
            <w:tcW w:w="4864" w:type="dxa"/>
            <w:gridSpan w:val="2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5D13DD" w:rsidRPr="005D13DD" w:rsidTr="007C5E34">
        <w:tblPrEx>
          <w:tblCellMar>
            <w:left w:w="0" w:type="dxa"/>
            <w:right w:w="0" w:type="dxa"/>
          </w:tblCellMar>
        </w:tblPrEx>
        <w:trPr>
          <w:trHeight w:hRule="exact" w:val="567"/>
          <w:jc w:val="center"/>
        </w:trPr>
        <w:tc>
          <w:tcPr>
            <w:tcW w:w="9184" w:type="dxa"/>
            <w:gridSpan w:val="6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leftChars="50" w:left="160" w:firstLineChars="0" w:firstLine="0"/>
              <w:rPr>
                <w:rFonts w:ascii="仿宋_GB2312" w:hAnsi="宋体"/>
                <w:color w:val="000000"/>
                <w:sz w:val="24"/>
                <w:szCs w:val="21"/>
              </w:rPr>
            </w:pPr>
            <w:r w:rsidRPr="005D13DD">
              <w:rPr>
                <w:rFonts w:ascii="仿宋_GB2312" w:hAnsi="宋体" w:hint="eastAsia"/>
                <w:b/>
                <w:color w:val="000000"/>
                <w:sz w:val="28"/>
                <w:szCs w:val="28"/>
              </w:rPr>
              <w:t>课题组主要成员情况及分工</w:t>
            </w:r>
          </w:p>
        </w:tc>
      </w:tr>
      <w:tr w:rsidR="005D13DD" w:rsidRPr="005D13DD" w:rsidTr="007C5E34">
        <w:tblPrEx>
          <w:tblCellMar>
            <w:left w:w="0" w:type="dxa"/>
            <w:right w:w="0" w:type="dxa"/>
          </w:tblCellMar>
        </w:tblPrEx>
        <w:trPr>
          <w:trHeight w:hRule="exact" w:val="567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2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职称/职级</w:t>
            </w:r>
          </w:p>
        </w:tc>
        <w:tc>
          <w:tcPr>
            <w:tcW w:w="1800" w:type="dxa"/>
            <w:gridSpan w:val="3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4504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分工情况</w:t>
            </w:r>
          </w:p>
        </w:tc>
      </w:tr>
      <w:tr w:rsidR="005D13DD" w:rsidRPr="005D13DD" w:rsidTr="007C5E34">
        <w:tblPrEx>
          <w:tblCellMar>
            <w:left w:w="0" w:type="dxa"/>
            <w:right w:w="0" w:type="dxa"/>
          </w:tblCellMar>
        </w:tblPrEx>
        <w:trPr>
          <w:trHeight w:hRule="exact" w:val="567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4504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5D13DD" w:rsidRPr="005D13DD" w:rsidTr="007C5E34">
        <w:tblPrEx>
          <w:tblCellMar>
            <w:left w:w="0" w:type="dxa"/>
            <w:right w:w="0" w:type="dxa"/>
          </w:tblCellMar>
        </w:tblPrEx>
        <w:trPr>
          <w:trHeight w:hRule="exact" w:val="567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4504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5D13DD" w:rsidRPr="005D13DD" w:rsidTr="007C5E34">
        <w:tblPrEx>
          <w:tblCellMar>
            <w:left w:w="0" w:type="dxa"/>
            <w:right w:w="0" w:type="dxa"/>
          </w:tblCellMar>
        </w:tblPrEx>
        <w:trPr>
          <w:trHeight w:hRule="exact" w:val="567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4504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5D13DD" w:rsidRPr="005D13DD" w:rsidTr="007C5E34">
        <w:tblPrEx>
          <w:tblCellMar>
            <w:left w:w="0" w:type="dxa"/>
            <w:right w:w="0" w:type="dxa"/>
          </w:tblCellMar>
        </w:tblPrEx>
        <w:trPr>
          <w:trHeight w:hRule="exact" w:val="567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4504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5D13DD" w:rsidRPr="005D13DD" w:rsidTr="007C5E34">
        <w:tblPrEx>
          <w:tblCellMar>
            <w:left w:w="0" w:type="dxa"/>
            <w:right w:w="0" w:type="dxa"/>
          </w:tblCellMar>
        </w:tblPrEx>
        <w:trPr>
          <w:trHeight w:hRule="exact" w:val="567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  <w:tc>
          <w:tcPr>
            <w:tcW w:w="4504" w:type="dxa"/>
            <w:vAlign w:val="center"/>
          </w:tcPr>
          <w:p w:rsidR="005D13DD" w:rsidRPr="005D13DD" w:rsidRDefault="005D13DD" w:rsidP="005D13DD">
            <w:pPr>
              <w:widowControl w:val="0"/>
              <w:spacing w:line="400" w:lineRule="exact"/>
              <w:ind w:firstLineChars="0" w:firstLine="0"/>
              <w:jc w:val="center"/>
              <w:rPr>
                <w:rFonts w:ascii="仿宋_GB2312" w:hAnsi="宋体"/>
                <w:color w:val="000000"/>
                <w:szCs w:val="32"/>
              </w:rPr>
            </w:pPr>
          </w:p>
        </w:tc>
      </w:tr>
      <w:tr w:rsidR="005D13DD" w:rsidRPr="005D13DD" w:rsidTr="007C5E34">
        <w:tblPrEx>
          <w:tblCellMar>
            <w:left w:w="108" w:type="dxa"/>
            <w:right w:w="108" w:type="dxa"/>
          </w:tblCellMar>
        </w:tblPrEx>
        <w:trPr>
          <w:trHeight w:val="2706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 w:val="24"/>
                <w:szCs w:val="21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二级单位党组织意见</w:t>
            </w:r>
          </w:p>
        </w:tc>
        <w:tc>
          <w:tcPr>
            <w:tcW w:w="7924" w:type="dxa"/>
            <w:gridSpan w:val="5"/>
          </w:tcPr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</w:p>
          <w:p w:rsidR="005D13DD" w:rsidRPr="005D13DD" w:rsidRDefault="005D13DD" w:rsidP="005D13DD">
            <w:pPr>
              <w:widowControl w:val="0"/>
              <w:spacing w:line="240" w:lineRule="auto"/>
              <w:ind w:left="5600" w:hangingChars="2000" w:hanging="5600"/>
              <w:jc w:val="both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二级单位党组织书记签名：                 （盖章）</w:t>
            </w:r>
          </w:p>
          <w:p w:rsidR="005D13DD" w:rsidRPr="005D13DD" w:rsidRDefault="005D13DD" w:rsidP="005D13DD">
            <w:pPr>
              <w:widowControl w:val="0"/>
              <w:spacing w:line="240" w:lineRule="auto"/>
              <w:ind w:leftChars="2000" w:left="6400" w:firstLineChars="400" w:firstLine="1120"/>
              <w:jc w:val="both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年    月    日</w:t>
            </w:r>
          </w:p>
        </w:tc>
      </w:tr>
      <w:tr w:rsidR="005D13DD" w:rsidRPr="005D13DD" w:rsidTr="007C5E34">
        <w:tblPrEx>
          <w:tblCellMar>
            <w:left w:w="108" w:type="dxa"/>
            <w:right w:w="108" w:type="dxa"/>
          </w:tblCellMar>
        </w:tblPrEx>
        <w:trPr>
          <w:trHeight w:val="2715"/>
          <w:jc w:val="center"/>
        </w:trPr>
        <w:tc>
          <w:tcPr>
            <w:tcW w:w="1260" w:type="dxa"/>
            <w:vAlign w:val="center"/>
          </w:tcPr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校党委</w:t>
            </w: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组织部</w:t>
            </w: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审  核</w:t>
            </w: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/>
                <w:color w:val="000000"/>
                <w:sz w:val="24"/>
                <w:szCs w:val="21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意  见</w:t>
            </w:r>
          </w:p>
        </w:tc>
        <w:tc>
          <w:tcPr>
            <w:tcW w:w="7924" w:type="dxa"/>
            <w:gridSpan w:val="5"/>
          </w:tcPr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  <w:r w:rsidRPr="005D13DD">
              <w:rPr>
                <w:rFonts w:ascii="仿宋_GB2312" w:hAnsi="宋体" w:hint="eastAsia"/>
                <w:color w:val="000000"/>
                <w:sz w:val="24"/>
                <w:szCs w:val="21"/>
              </w:rPr>
              <w:t xml:space="preserve">                        </w:t>
            </w: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  <w:r w:rsidRPr="005D13DD">
              <w:rPr>
                <w:rFonts w:ascii="仿宋_GB2312" w:hAnsi="宋体" w:hint="eastAsia"/>
                <w:color w:val="000000"/>
                <w:sz w:val="24"/>
                <w:szCs w:val="21"/>
              </w:rPr>
              <w:t xml:space="preserve">  </w:t>
            </w: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0" w:firstLine="0"/>
              <w:jc w:val="both"/>
              <w:rPr>
                <w:rFonts w:ascii="仿宋_GB2312" w:hAnsi="宋体"/>
                <w:color w:val="000000"/>
                <w:sz w:val="24"/>
                <w:szCs w:val="21"/>
              </w:rPr>
            </w:pP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1900" w:firstLine="4560"/>
              <w:jc w:val="both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4"/>
                <w:szCs w:val="21"/>
              </w:rPr>
              <w:t xml:space="preserve">         </w:t>
            </w: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（盖章）</w:t>
            </w:r>
          </w:p>
          <w:p w:rsidR="005D13DD" w:rsidRPr="005D13DD" w:rsidRDefault="005D13DD" w:rsidP="005D13DD">
            <w:pPr>
              <w:widowControl w:val="0"/>
              <w:spacing w:line="240" w:lineRule="auto"/>
              <w:ind w:firstLineChars="1900" w:firstLine="5320"/>
              <w:jc w:val="both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宋体" w:hint="eastAsia"/>
                <w:color w:val="000000"/>
                <w:sz w:val="28"/>
                <w:szCs w:val="28"/>
              </w:rPr>
              <w:t>年    月    日</w:t>
            </w:r>
          </w:p>
        </w:tc>
      </w:tr>
    </w:tbl>
    <w:p w:rsidR="00402F83" w:rsidRDefault="00402F83" w:rsidP="005D13DD">
      <w:pPr>
        <w:widowControl w:val="0"/>
        <w:spacing w:line="240" w:lineRule="auto"/>
        <w:ind w:firstLineChars="0" w:firstLine="0"/>
        <w:rPr>
          <w:rFonts w:ascii="黑体" w:eastAsia="黑体" w:hAnsi="黑体" w:cs="黑体"/>
          <w:color w:val="000000"/>
          <w:sz w:val="28"/>
          <w:szCs w:val="28"/>
        </w:rPr>
      </w:pPr>
    </w:p>
    <w:p w:rsidR="005D13DD" w:rsidRPr="005D13DD" w:rsidRDefault="005D13DD" w:rsidP="005D13DD">
      <w:pPr>
        <w:widowControl w:val="0"/>
        <w:spacing w:line="240" w:lineRule="auto"/>
        <w:ind w:firstLineChars="0" w:firstLine="0"/>
        <w:rPr>
          <w:rFonts w:ascii="黑体" w:eastAsia="黑体" w:hAnsi="黑体" w:cs="黑体"/>
          <w:color w:val="000000"/>
          <w:sz w:val="28"/>
          <w:szCs w:val="28"/>
        </w:rPr>
      </w:pPr>
      <w:r w:rsidRPr="005D13DD">
        <w:rPr>
          <w:rFonts w:ascii="黑体" w:eastAsia="黑体" w:hAnsi="黑体" w:cs="黑体" w:hint="eastAsia"/>
          <w:color w:val="000000"/>
          <w:sz w:val="28"/>
          <w:szCs w:val="28"/>
        </w:rPr>
        <w:lastRenderedPageBreak/>
        <w:t>二、课题论证</w:t>
      </w:r>
    </w:p>
    <w:tbl>
      <w:tblPr>
        <w:tblW w:w="8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5"/>
      </w:tblGrid>
      <w:tr w:rsidR="005D13DD" w:rsidRPr="005D13DD" w:rsidTr="007C5E34">
        <w:trPr>
          <w:trHeight w:val="1538"/>
          <w:jc w:val="center"/>
        </w:trPr>
        <w:tc>
          <w:tcPr>
            <w:tcW w:w="8985" w:type="dxa"/>
          </w:tcPr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[包括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：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（一）指导思想和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研究目标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；（二）</w:t>
            </w:r>
            <w:proofErr w:type="gramStart"/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拟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突破</w:t>
            </w:r>
            <w:proofErr w:type="gramEnd"/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的重点及难点；（三）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预期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研究成果及创新等。（可另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附页）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]</w:t>
            </w: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7F66EF" w:rsidRDefault="007F66EF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7F66EF" w:rsidRDefault="007F66EF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</w:tc>
      </w:tr>
    </w:tbl>
    <w:p w:rsidR="005D13DD" w:rsidRPr="005D13DD" w:rsidRDefault="005D13DD" w:rsidP="005D13DD">
      <w:pPr>
        <w:widowControl w:val="0"/>
        <w:spacing w:line="240" w:lineRule="auto"/>
        <w:ind w:firstLineChars="0" w:firstLine="0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/>
          <w:color w:val="000000"/>
          <w:sz w:val="28"/>
          <w:szCs w:val="28"/>
        </w:rPr>
        <w:br w:type="page"/>
      </w:r>
      <w:r w:rsidRPr="005D13DD">
        <w:rPr>
          <w:rFonts w:ascii="黑体" w:eastAsia="黑体" w:hAnsi="黑体" w:cs="黑体" w:hint="eastAsia"/>
          <w:color w:val="000000"/>
          <w:sz w:val="28"/>
          <w:szCs w:val="28"/>
        </w:rPr>
        <w:lastRenderedPageBreak/>
        <w:t>三、工作保障</w:t>
      </w:r>
    </w:p>
    <w:tbl>
      <w:tblPr>
        <w:tblW w:w="8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5"/>
      </w:tblGrid>
      <w:tr w:rsidR="005D13DD" w:rsidRPr="005D13DD" w:rsidTr="007C5E34">
        <w:trPr>
          <w:trHeight w:val="1538"/>
          <w:jc w:val="center"/>
        </w:trPr>
        <w:tc>
          <w:tcPr>
            <w:tcW w:w="8985" w:type="dxa"/>
          </w:tcPr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[包括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：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（一）课题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实施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方案及进度安排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；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（二）相关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研究工作基础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及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团队情况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；（三）经费预算等。（可另附</w:t>
            </w:r>
            <w:r w:rsidRPr="005D13DD">
              <w:rPr>
                <w:rFonts w:ascii="仿宋_GB2312" w:hAnsi="华文仿宋" w:cs="仿宋_GB2312"/>
                <w:color w:val="000000"/>
                <w:sz w:val="28"/>
                <w:szCs w:val="28"/>
              </w:rPr>
              <w:t>页）</w:t>
            </w:r>
            <w:r w:rsidRPr="005D13DD">
              <w:rPr>
                <w:rFonts w:ascii="仿宋_GB2312" w:hAnsi="华文仿宋" w:cs="仿宋_GB2312" w:hint="eastAsia"/>
                <w:color w:val="000000"/>
                <w:sz w:val="28"/>
                <w:szCs w:val="28"/>
              </w:rPr>
              <w:t>]</w:t>
            </w: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  <w:p w:rsidR="005D13DD" w:rsidRPr="005D13DD" w:rsidRDefault="005D13DD" w:rsidP="005D13DD">
            <w:pPr>
              <w:widowControl w:val="0"/>
              <w:spacing w:line="500" w:lineRule="exact"/>
              <w:ind w:firstLineChars="0" w:firstLine="0"/>
              <w:jc w:val="both"/>
              <w:rPr>
                <w:rFonts w:ascii="仿宋_GB2312" w:hAnsi="华文仿宋" w:cs="仿宋_GB2312"/>
                <w:color w:val="000000"/>
                <w:sz w:val="28"/>
                <w:szCs w:val="28"/>
              </w:rPr>
            </w:pPr>
          </w:p>
        </w:tc>
      </w:tr>
    </w:tbl>
    <w:p w:rsidR="00207ACD" w:rsidRDefault="00207ACD" w:rsidP="00402F83">
      <w:pPr>
        <w:widowControl w:val="0"/>
        <w:spacing w:line="240" w:lineRule="auto"/>
        <w:ind w:firstLineChars="0" w:firstLine="0"/>
        <w:rPr>
          <w:rFonts w:ascii="仿宋_GB2312"/>
          <w:szCs w:val="32"/>
        </w:rPr>
      </w:pPr>
    </w:p>
    <w:sectPr w:rsidR="00207ACD" w:rsidSect="008F6F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588" w:bottom="2098" w:left="1588" w:header="851" w:footer="992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1CE" w:rsidRDefault="002471CE">
      <w:pPr>
        <w:spacing w:line="240" w:lineRule="auto"/>
        <w:ind w:firstLine="640"/>
      </w:pPr>
      <w:r>
        <w:separator/>
      </w:r>
    </w:p>
  </w:endnote>
  <w:endnote w:type="continuationSeparator" w:id="0">
    <w:p w:rsidR="002471CE" w:rsidRDefault="002471C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简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pStyle w:val="a4"/>
      <w:ind w:firstLineChars="0" w:firstLine="0"/>
      <w:rPr>
        <w:rFonts w:ascii="宋体" w:hAnsi="宋体"/>
        <w:sz w:val="28"/>
        <w:szCs w:val="28"/>
      </w:rPr>
    </w:pPr>
  </w:p>
  <w:p w:rsidR="00AF04E2" w:rsidRDefault="00AF04E2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E00769">
    <w:pPr>
      <w:pStyle w:val="a4"/>
      <w:tabs>
        <w:tab w:val="left" w:pos="1455"/>
      </w:tabs>
      <w:ind w:firstLine="56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ab/>
    </w:r>
    <w:r>
      <w:rPr>
        <w:rFonts w:ascii="宋体" w:hAnsi="宋体"/>
        <w:sz w:val="28"/>
        <w:szCs w:val="28"/>
      </w:rPr>
      <w:tab/>
    </w:r>
    <w:r>
      <w:rPr>
        <w:rFonts w:ascii="宋体" w:hAnsi="宋体"/>
        <w:sz w:val="28"/>
        <w:szCs w:val="28"/>
      </w:rPr>
      <w:tab/>
    </w:r>
    <w:r>
      <w:rPr>
        <w:rFonts w:ascii="宋体" w:hAnsi="宋体" w:hint="eastAsia"/>
        <w:sz w:val="28"/>
        <w:szCs w:val="28"/>
      </w:rPr>
      <w:t xml:space="preserve">    </w:t>
    </w:r>
  </w:p>
  <w:p w:rsidR="00AF04E2" w:rsidRDefault="00AF04E2">
    <w:pPr>
      <w:pStyle w:val="a4"/>
      <w:ind w:firstLine="560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1CE" w:rsidRDefault="002471CE">
      <w:pPr>
        <w:spacing w:line="240" w:lineRule="auto"/>
        <w:ind w:firstLine="640"/>
      </w:pPr>
      <w:r>
        <w:separator/>
      </w:r>
    </w:p>
  </w:footnote>
  <w:footnote w:type="continuationSeparator" w:id="0">
    <w:p w:rsidR="002471CE" w:rsidRDefault="002471C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ind w:left="640" w:firstLineChars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ind w:left="640"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4E2" w:rsidRDefault="00AF04E2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05"/>
    <w:rsid w:val="000109BE"/>
    <w:rsid w:val="0006238F"/>
    <w:rsid w:val="00071348"/>
    <w:rsid w:val="00075489"/>
    <w:rsid w:val="00075D4F"/>
    <w:rsid w:val="00085BE9"/>
    <w:rsid w:val="000D6347"/>
    <w:rsid w:val="000E7D8E"/>
    <w:rsid w:val="00152EAD"/>
    <w:rsid w:val="00180FF5"/>
    <w:rsid w:val="001A2C07"/>
    <w:rsid w:val="001A3242"/>
    <w:rsid w:val="001B2DCA"/>
    <w:rsid w:val="001C5F5B"/>
    <w:rsid w:val="001E2888"/>
    <w:rsid w:val="001E5CFE"/>
    <w:rsid w:val="00207ACD"/>
    <w:rsid w:val="002173BD"/>
    <w:rsid w:val="00245C11"/>
    <w:rsid w:val="002471CE"/>
    <w:rsid w:val="00272502"/>
    <w:rsid w:val="00282855"/>
    <w:rsid w:val="00291A60"/>
    <w:rsid w:val="00294787"/>
    <w:rsid w:val="002A319D"/>
    <w:rsid w:val="002A407D"/>
    <w:rsid w:val="002A5769"/>
    <w:rsid w:val="002B214F"/>
    <w:rsid w:val="002B44BF"/>
    <w:rsid w:val="002C2A2B"/>
    <w:rsid w:val="002E3F9E"/>
    <w:rsid w:val="00344EB1"/>
    <w:rsid w:val="003646BC"/>
    <w:rsid w:val="0039162B"/>
    <w:rsid w:val="003C31A1"/>
    <w:rsid w:val="003D138E"/>
    <w:rsid w:val="003F6891"/>
    <w:rsid w:val="00402F83"/>
    <w:rsid w:val="00410A93"/>
    <w:rsid w:val="00442C29"/>
    <w:rsid w:val="0045338E"/>
    <w:rsid w:val="00474E33"/>
    <w:rsid w:val="004760D1"/>
    <w:rsid w:val="00494A3C"/>
    <w:rsid w:val="00522356"/>
    <w:rsid w:val="00533997"/>
    <w:rsid w:val="00542405"/>
    <w:rsid w:val="005600BD"/>
    <w:rsid w:val="00595DB4"/>
    <w:rsid w:val="005D13DD"/>
    <w:rsid w:val="005E1F35"/>
    <w:rsid w:val="005E475C"/>
    <w:rsid w:val="005E4B60"/>
    <w:rsid w:val="005F3D10"/>
    <w:rsid w:val="00614626"/>
    <w:rsid w:val="00650A0D"/>
    <w:rsid w:val="006512B0"/>
    <w:rsid w:val="00661D34"/>
    <w:rsid w:val="00683B6A"/>
    <w:rsid w:val="006928C9"/>
    <w:rsid w:val="006B24C5"/>
    <w:rsid w:val="006C1F5B"/>
    <w:rsid w:val="006E3C88"/>
    <w:rsid w:val="006F0056"/>
    <w:rsid w:val="00710031"/>
    <w:rsid w:val="00745D3B"/>
    <w:rsid w:val="00765800"/>
    <w:rsid w:val="00786FF0"/>
    <w:rsid w:val="00791DE3"/>
    <w:rsid w:val="007C0610"/>
    <w:rsid w:val="007D0789"/>
    <w:rsid w:val="007D3495"/>
    <w:rsid w:val="007D5C93"/>
    <w:rsid w:val="007E7C67"/>
    <w:rsid w:val="007F66EF"/>
    <w:rsid w:val="00810D5E"/>
    <w:rsid w:val="008117B7"/>
    <w:rsid w:val="00837202"/>
    <w:rsid w:val="00842CC2"/>
    <w:rsid w:val="00871F93"/>
    <w:rsid w:val="00894509"/>
    <w:rsid w:val="00896366"/>
    <w:rsid w:val="008E5310"/>
    <w:rsid w:val="008F6266"/>
    <w:rsid w:val="008F6FC8"/>
    <w:rsid w:val="00917461"/>
    <w:rsid w:val="009230DF"/>
    <w:rsid w:val="009264FC"/>
    <w:rsid w:val="009657FD"/>
    <w:rsid w:val="00985A68"/>
    <w:rsid w:val="009F344C"/>
    <w:rsid w:val="00A17A4E"/>
    <w:rsid w:val="00A20CA8"/>
    <w:rsid w:val="00A4157A"/>
    <w:rsid w:val="00A51F95"/>
    <w:rsid w:val="00A668D0"/>
    <w:rsid w:val="00A9275E"/>
    <w:rsid w:val="00A943E6"/>
    <w:rsid w:val="00AC3A4F"/>
    <w:rsid w:val="00AD6BC2"/>
    <w:rsid w:val="00AF04E2"/>
    <w:rsid w:val="00B42B60"/>
    <w:rsid w:val="00B505B9"/>
    <w:rsid w:val="00B510D1"/>
    <w:rsid w:val="00BB769F"/>
    <w:rsid w:val="00BC072B"/>
    <w:rsid w:val="00BC744A"/>
    <w:rsid w:val="00BE26E7"/>
    <w:rsid w:val="00BF13CD"/>
    <w:rsid w:val="00C12231"/>
    <w:rsid w:val="00C33539"/>
    <w:rsid w:val="00C47D8E"/>
    <w:rsid w:val="00C516D6"/>
    <w:rsid w:val="00C74816"/>
    <w:rsid w:val="00CA39C5"/>
    <w:rsid w:val="00CD3F9D"/>
    <w:rsid w:val="00CD4013"/>
    <w:rsid w:val="00CD430D"/>
    <w:rsid w:val="00CE2BD6"/>
    <w:rsid w:val="00CF7019"/>
    <w:rsid w:val="00CF7208"/>
    <w:rsid w:val="00CF7E74"/>
    <w:rsid w:val="00D12F9E"/>
    <w:rsid w:val="00D212B5"/>
    <w:rsid w:val="00D34EAB"/>
    <w:rsid w:val="00D35228"/>
    <w:rsid w:val="00D449C6"/>
    <w:rsid w:val="00D46FA1"/>
    <w:rsid w:val="00D549CF"/>
    <w:rsid w:val="00DA4DB5"/>
    <w:rsid w:val="00DE30EB"/>
    <w:rsid w:val="00E00769"/>
    <w:rsid w:val="00E3372D"/>
    <w:rsid w:val="00E5268F"/>
    <w:rsid w:val="00E62678"/>
    <w:rsid w:val="00EA7E0E"/>
    <w:rsid w:val="00EB2995"/>
    <w:rsid w:val="00EC11A2"/>
    <w:rsid w:val="00ED5224"/>
    <w:rsid w:val="00FD6391"/>
    <w:rsid w:val="02D93494"/>
    <w:rsid w:val="0C4C3FB7"/>
    <w:rsid w:val="0D3B5D76"/>
    <w:rsid w:val="0F8061D1"/>
    <w:rsid w:val="11684B63"/>
    <w:rsid w:val="15286982"/>
    <w:rsid w:val="199F59FE"/>
    <w:rsid w:val="1A190FDF"/>
    <w:rsid w:val="1BF22B21"/>
    <w:rsid w:val="210D20E1"/>
    <w:rsid w:val="27540F3E"/>
    <w:rsid w:val="2BC41726"/>
    <w:rsid w:val="2CF33E4F"/>
    <w:rsid w:val="2D647F8E"/>
    <w:rsid w:val="3F2808CE"/>
    <w:rsid w:val="46F91A24"/>
    <w:rsid w:val="4A2E3578"/>
    <w:rsid w:val="4DBB7430"/>
    <w:rsid w:val="505B7465"/>
    <w:rsid w:val="50643ADD"/>
    <w:rsid w:val="517F30C4"/>
    <w:rsid w:val="52835033"/>
    <w:rsid w:val="52DC4BC0"/>
    <w:rsid w:val="55A0024F"/>
    <w:rsid w:val="594E648F"/>
    <w:rsid w:val="744254C4"/>
    <w:rsid w:val="75EF5938"/>
    <w:rsid w:val="77263C08"/>
    <w:rsid w:val="794F7403"/>
    <w:rsid w:val="7950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E4208EE-AAFA-4418-9474-27C626E5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  <w:ind w:firstLineChars="200" w:firstLine="880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="等线 Light" w:eastAsia="楷体_GB2312" w:hAnsi="等线 Light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tLeas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pPr>
      <w:jc w:val="center"/>
      <w:outlineLvl w:val="1"/>
    </w:pPr>
    <w:rPr>
      <w:rFonts w:ascii="等线 Light" w:eastAsia="楷体" w:hAnsi="等线 Light"/>
      <w:bCs/>
      <w:kern w:val="28"/>
      <w:szCs w:val="32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Char3"/>
    <w:uiPriority w:val="10"/>
    <w:qFormat/>
    <w:pPr>
      <w:ind w:firstLineChars="0" w:firstLine="0"/>
      <w:jc w:val="center"/>
      <w:outlineLvl w:val="0"/>
    </w:pPr>
    <w:rPr>
      <w:rFonts w:ascii="等线 Light" w:eastAsia="方正小标宋简体" w:hAnsi="等线 Light"/>
      <w:bCs/>
      <w:sz w:val="44"/>
      <w:szCs w:val="32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page number"/>
    <w:basedOn w:val="a0"/>
    <w:qFormat/>
  </w:style>
  <w:style w:type="character" w:customStyle="1" w:styleId="Char0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1">
    <w:name w:val="页眉 Char"/>
    <w:link w:val="a5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kern w:val="2"/>
      <w:sz w:val="18"/>
      <w:szCs w:val="18"/>
    </w:rPr>
  </w:style>
  <w:style w:type="character" w:customStyle="1" w:styleId="Char3">
    <w:name w:val="标题 Char"/>
    <w:link w:val="a8"/>
    <w:uiPriority w:val="10"/>
    <w:qFormat/>
    <w:rPr>
      <w:rFonts w:ascii="等线 Light" w:eastAsia="方正小标宋简体" w:hAnsi="等线 Light"/>
      <w:bCs/>
      <w:kern w:val="2"/>
      <w:sz w:val="44"/>
      <w:szCs w:val="32"/>
    </w:rPr>
  </w:style>
  <w:style w:type="character" w:customStyle="1" w:styleId="Char2">
    <w:name w:val="副标题 Char"/>
    <w:link w:val="a6"/>
    <w:uiPriority w:val="11"/>
    <w:qFormat/>
    <w:rPr>
      <w:rFonts w:ascii="等线 Light" w:eastAsia="楷体" w:hAnsi="等线 Light"/>
      <w:bCs/>
      <w:kern w:val="28"/>
      <w:sz w:val="32"/>
      <w:szCs w:val="32"/>
    </w:rPr>
  </w:style>
  <w:style w:type="character" w:customStyle="1" w:styleId="1Char">
    <w:name w:val="标题 1 Char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qFormat/>
    <w:rPr>
      <w:rFonts w:ascii="等线 Light" w:eastAsia="楷体_GB2312" w:hAnsi="等线 Light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qFormat/>
    <w:rPr>
      <w:rFonts w:eastAsia="仿宋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15">
    <w:name w:val="15"/>
    <w:basedOn w:val="a0"/>
    <w:qFormat/>
    <w:rsid w:val="00075D4F"/>
    <w:rPr>
      <w:rFonts w:ascii="Times New Roman" w:hAnsi="Times New Roman" w:cs="Times New Roman" w:hint="default"/>
      <w:b/>
    </w:rPr>
  </w:style>
  <w:style w:type="character" w:styleId="ab">
    <w:name w:val="Hyperlink"/>
    <w:basedOn w:val="a0"/>
    <w:uiPriority w:val="99"/>
    <w:unhideWhenUsed/>
    <w:rsid w:val="008E5310"/>
    <w:rPr>
      <w:color w:val="0563C1" w:themeColor="hyperlink"/>
      <w:u w:val="single"/>
    </w:rPr>
  </w:style>
  <w:style w:type="table" w:styleId="ac">
    <w:name w:val="Table Grid"/>
    <w:basedOn w:val="a1"/>
    <w:uiPriority w:val="39"/>
    <w:qFormat/>
    <w:rsid w:val="00842CC2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33258;&#23450;&#20041;%20Office%20&#27169;&#26495;\&#20844;&#25991;&#20223;&#23435;&#26999;&#20307;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8B6B10-C205-4BA1-A742-A71CB1EA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公文仿宋楷体</Template>
  <TotalTime>0</TotalTime>
  <Pages>5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向翠林</cp:lastModifiedBy>
  <cp:revision>2</cp:revision>
  <cp:lastPrinted>2022-06-07T08:14:00Z</cp:lastPrinted>
  <dcterms:created xsi:type="dcterms:W3CDTF">2022-06-08T03:32:00Z</dcterms:created>
  <dcterms:modified xsi:type="dcterms:W3CDTF">2022-06-08T03:32:00Z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FCCDD500B8BC477BA28761DBE3279173</vt:lpwstr>
  </property>
  <property fmtid="{D5CDD505-2E9C-101B-9397-08002B2CF9AE}" pid="4" name="commondata">
    <vt:lpwstr>eyJoZGlkIjoiOGNhNmIxNTkyNWE5OWFmMGEzOWZjMDA1MDMyYTIxZDUifQ==</vt:lpwstr>
  </property>
</Properties>
</file>