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CC2" w:rsidRDefault="00842CC2" w:rsidP="00842CC2">
      <w:pPr>
        <w:spacing w:line="560" w:lineRule="atLeast"/>
        <w:ind w:firstLineChars="0" w:firstLine="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附件3</w:t>
      </w:r>
    </w:p>
    <w:p w:rsidR="00522356" w:rsidRDefault="00842CC2" w:rsidP="00522356">
      <w:pPr>
        <w:spacing w:line="560" w:lineRule="atLeast"/>
        <w:ind w:firstLine="800"/>
        <w:jc w:val="center"/>
        <w:rPr>
          <w:rFonts w:ascii="方正小标宋简体" w:eastAsia="方正小标宋简体" w:hAnsi="公文小标宋简" w:cs="公文小标宋简" w:hint="eastAsia"/>
          <w:color w:val="000000"/>
          <w:kern w:val="0"/>
          <w:sz w:val="40"/>
          <w:szCs w:val="40"/>
          <w:lang w:bidi="ar"/>
        </w:rPr>
      </w:pPr>
      <w:r w:rsidRPr="00CE2BD6">
        <w:rPr>
          <w:rFonts w:ascii="方正小标宋简体" w:eastAsia="方正小标宋简体" w:hAnsi="公文小标宋简" w:cs="公文小标宋简" w:hint="eastAsia"/>
          <w:color w:val="000000"/>
          <w:kern w:val="0"/>
          <w:sz w:val="40"/>
          <w:szCs w:val="40"/>
          <w:lang w:bidi="ar"/>
        </w:rPr>
        <w:t>2022年度衢州学院基层党建研究课题申报汇总表</w:t>
      </w:r>
    </w:p>
    <w:p w:rsidR="008F6FC8" w:rsidRDefault="00842CC2" w:rsidP="00522356">
      <w:pPr>
        <w:spacing w:line="560" w:lineRule="atLeast"/>
        <w:ind w:firstLineChars="0" w:firstLine="0"/>
        <w:rPr>
          <w:rFonts w:ascii="仿宋_GB2312" w:hAnsi="仿宋_GB2312" w:cs="仿宋_GB2312"/>
          <w:color w:val="000000"/>
          <w:kern w:val="0"/>
          <w:sz w:val="24"/>
          <w:szCs w:val="24"/>
          <w:lang w:bidi="ar"/>
        </w:rPr>
      </w:pPr>
      <w:r>
        <w:rPr>
          <w:rFonts w:ascii="仿宋_GB2312" w:hAnsi="仿宋_GB2312" w:cs="仿宋_GB2312" w:hint="eastAsia"/>
          <w:color w:val="000000"/>
          <w:kern w:val="0"/>
          <w:sz w:val="24"/>
          <w:szCs w:val="24"/>
          <w:lang w:bidi="ar"/>
        </w:rPr>
        <w:t>二级单位党组织名称（盖章）： ××党委            党组织书记签字：</w:t>
      </w:r>
      <w:r w:rsidR="008F6FC8">
        <w:rPr>
          <w:rFonts w:ascii="仿宋_GB2312" w:hAnsi="仿宋_GB2312" w:cs="仿宋_GB2312" w:hint="eastAsia"/>
          <w:color w:val="000000"/>
          <w:kern w:val="0"/>
          <w:sz w:val="24"/>
          <w:szCs w:val="24"/>
          <w:lang w:bidi="ar"/>
        </w:rPr>
        <w:t xml:space="preserve">         </w:t>
      </w:r>
    </w:p>
    <w:p w:rsidR="00842CC2" w:rsidRPr="00522356" w:rsidRDefault="00842CC2" w:rsidP="00522356">
      <w:pPr>
        <w:spacing w:line="560" w:lineRule="atLeast"/>
        <w:ind w:firstLineChars="0" w:firstLine="0"/>
        <w:rPr>
          <w:rFonts w:ascii="方正小标宋简体" w:eastAsia="方正小标宋简体" w:hAnsi="公文小标宋简" w:cs="公文小标宋简" w:hint="eastAsia"/>
          <w:color w:val="000000"/>
          <w:kern w:val="0"/>
          <w:sz w:val="40"/>
          <w:szCs w:val="40"/>
          <w:lang w:bidi="ar"/>
        </w:rPr>
      </w:pPr>
      <w:r>
        <w:rPr>
          <w:rFonts w:ascii="仿宋_GB2312" w:hAnsi="仿宋_GB2312" w:cs="仿宋_GB2312" w:hint="eastAsia"/>
          <w:color w:val="000000"/>
          <w:kern w:val="0"/>
          <w:sz w:val="24"/>
          <w:szCs w:val="24"/>
          <w:lang w:bidi="ar"/>
        </w:rPr>
        <w:t>联系人：</w:t>
      </w:r>
      <w:r w:rsidR="008F6FC8">
        <w:rPr>
          <w:rFonts w:ascii="仿宋_GB2312" w:hAnsi="仿宋_GB2312" w:cs="仿宋_GB2312" w:hint="eastAsia"/>
          <w:color w:val="000000"/>
          <w:kern w:val="0"/>
          <w:sz w:val="24"/>
          <w:szCs w:val="24"/>
          <w:lang w:bidi="ar"/>
        </w:rPr>
        <w:t xml:space="preserve">         </w:t>
      </w:r>
      <w:r w:rsidR="008F6FC8">
        <w:rPr>
          <w:rFonts w:ascii="仿宋_GB2312" w:hAnsi="仿宋_GB2312" w:cs="仿宋_GB2312"/>
          <w:color w:val="000000"/>
          <w:kern w:val="0"/>
          <w:sz w:val="24"/>
          <w:szCs w:val="24"/>
          <w:lang w:bidi="ar"/>
        </w:rPr>
        <w:t xml:space="preserve"> </w:t>
      </w:r>
      <w:r w:rsidR="008F6FC8">
        <w:rPr>
          <w:rFonts w:ascii="仿宋_GB2312" w:hAnsi="仿宋_GB2312" w:cs="仿宋_GB2312" w:hint="eastAsia"/>
          <w:color w:val="000000"/>
          <w:kern w:val="0"/>
          <w:sz w:val="24"/>
          <w:szCs w:val="24"/>
          <w:lang w:bidi="ar"/>
        </w:rPr>
        <w:t>联系</w:t>
      </w:r>
      <w:r w:rsidR="008F6FC8">
        <w:rPr>
          <w:rFonts w:ascii="仿宋_GB2312" w:hAnsi="仿宋_GB2312" w:cs="仿宋_GB2312"/>
          <w:color w:val="000000"/>
          <w:kern w:val="0"/>
          <w:sz w:val="24"/>
          <w:szCs w:val="24"/>
          <w:lang w:bidi="ar"/>
        </w:rPr>
        <w:t>电话：</w:t>
      </w:r>
    </w:p>
    <w:tbl>
      <w:tblPr>
        <w:tblStyle w:val="ac"/>
        <w:tblW w:w="1463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339"/>
        <w:gridCol w:w="1293"/>
        <w:gridCol w:w="1340"/>
        <w:gridCol w:w="4296"/>
        <w:gridCol w:w="3664"/>
      </w:tblGrid>
      <w:tr w:rsidR="00842CC2" w:rsidTr="00CE2BD6">
        <w:trPr>
          <w:trHeight w:val="614"/>
          <w:jc w:val="center"/>
        </w:trPr>
        <w:tc>
          <w:tcPr>
            <w:tcW w:w="704" w:type="dxa"/>
            <w:vAlign w:val="center"/>
          </w:tcPr>
          <w:p w:rsidR="00842CC2" w:rsidRDefault="00842CC2" w:rsidP="00842CC2">
            <w:pPr>
              <w:spacing w:line="400" w:lineRule="atLeast"/>
              <w:ind w:firstLineChars="0" w:firstLine="0"/>
              <w:jc w:val="left"/>
              <w:rPr>
                <w:rFonts w:ascii="黑体" w:eastAsia="黑体" w:hAnsi="黑体" w:cs="黑体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339" w:type="dxa"/>
            <w:vAlign w:val="center"/>
          </w:tcPr>
          <w:p w:rsidR="00842CC2" w:rsidRDefault="00842CC2" w:rsidP="007C5E34">
            <w:pPr>
              <w:spacing w:line="400" w:lineRule="atLeast"/>
              <w:ind w:firstLine="482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1293" w:type="dxa"/>
            <w:vAlign w:val="center"/>
          </w:tcPr>
          <w:p w:rsidR="00842CC2" w:rsidRDefault="00842CC2" w:rsidP="00842CC2">
            <w:pPr>
              <w:spacing w:line="400" w:lineRule="atLeast"/>
              <w:ind w:firstLineChars="0" w:firstLine="0"/>
              <w:jc w:val="left"/>
              <w:rPr>
                <w:rFonts w:ascii="黑体" w:eastAsia="黑体" w:hAnsi="黑体" w:cs="黑体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340" w:type="dxa"/>
            <w:vAlign w:val="center"/>
          </w:tcPr>
          <w:p w:rsidR="00842CC2" w:rsidRDefault="00842CC2" w:rsidP="00842CC2">
            <w:pPr>
              <w:spacing w:line="400" w:lineRule="atLeast"/>
              <w:ind w:firstLineChars="0" w:firstLine="0"/>
              <w:jc w:val="left"/>
              <w:rPr>
                <w:rFonts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职称/职务</w:t>
            </w:r>
          </w:p>
        </w:tc>
        <w:tc>
          <w:tcPr>
            <w:tcW w:w="4296" w:type="dxa"/>
            <w:vAlign w:val="center"/>
          </w:tcPr>
          <w:p w:rsidR="00842CC2" w:rsidRDefault="00842CC2" w:rsidP="007C5E34">
            <w:pPr>
              <w:spacing w:line="400" w:lineRule="atLeast"/>
              <w:ind w:firstLine="482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主要研究意义（200字以内）</w:t>
            </w:r>
          </w:p>
        </w:tc>
        <w:tc>
          <w:tcPr>
            <w:tcW w:w="3664" w:type="dxa"/>
            <w:vAlign w:val="center"/>
          </w:tcPr>
          <w:p w:rsidR="00842CC2" w:rsidRDefault="00842CC2" w:rsidP="00842CC2">
            <w:pPr>
              <w:spacing w:line="400" w:lineRule="atLeast"/>
              <w:ind w:firstLineChars="0" w:firstLine="0"/>
              <w:jc w:val="left"/>
              <w:rPr>
                <w:rFonts w:ascii="黑体" w:eastAsia="黑体" w:hAnsi="黑体" w:cs="黑体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预期研究成果（200字以内）</w:t>
            </w:r>
          </w:p>
        </w:tc>
      </w:tr>
      <w:tr w:rsidR="00842CC2" w:rsidTr="00CE2BD6">
        <w:trPr>
          <w:trHeight w:val="1262"/>
          <w:jc w:val="center"/>
        </w:trPr>
        <w:tc>
          <w:tcPr>
            <w:tcW w:w="704" w:type="dxa"/>
            <w:vAlign w:val="center"/>
          </w:tcPr>
          <w:p w:rsidR="00842CC2" w:rsidRDefault="00842CC2" w:rsidP="0052235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3339" w:type="dxa"/>
            <w:vAlign w:val="center"/>
          </w:tcPr>
          <w:p w:rsidR="00842CC2" w:rsidRDefault="00842CC2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842CC2" w:rsidRDefault="00842CC2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1340" w:type="dxa"/>
            <w:vAlign w:val="center"/>
          </w:tcPr>
          <w:p w:rsidR="00842CC2" w:rsidRDefault="00842CC2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4296" w:type="dxa"/>
            <w:vAlign w:val="center"/>
          </w:tcPr>
          <w:p w:rsidR="00842CC2" w:rsidRDefault="00842CC2" w:rsidP="00CE2BD6">
            <w:pPr>
              <w:spacing w:line="560" w:lineRule="atLeast"/>
              <w:ind w:firstLineChars="0" w:firstLine="0"/>
              <w:jc w:val="left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3664" w:type="dxa"/>
            <w:vAlign w:val="center"/>
          </w:tcPr>
          <w:p w:rsidR="00842CC2" w:rsidRDefault="00842CC2" w:rsidP="00CE2BD6">
            <w:pPr>
              <w:spacing w:line="560" w:lineRule="atLeast"/>
              <w:ind w:firstLineChars="0" w:firstLine="0"/>
              <w:jc w:val="left"/>
              <w:rPr>
                <w:rFonts w:ascii="黑体" w:eastAsia="黑体" w:hAnsi="黑体" w:cs="黑体"/>
                <w:szCs w:val="32"/>
              </w:rPr>
            </w:pPr>
          </w:p>
        </w:tc>
      </w:tr>
      <w:tr w:rsidR="00CE2BD6" w:rsidTr="00CE2BD6">
        <w:trPr>
          <w:trHeight w:val="1262"/>
          <w:jc w:val="center"/>
        </w:trPr>
        <w:tc>
          <w:tcPr>
            <w:tcW w:w="704" w:type="dxa"/>
            <w:vAlign w:val="center"/>
          </w:tcPr>
          <w:p w:rsidR="00CE2BD6" w:rsidRDefault="00CE2BD6" w:rsidP="0052235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3339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1340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4296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3664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rPr>
                <w:rFonts w:ascii="黑体" w:eastAsia="黑体" w:hAnsi="黑体" w:cs="黑体"/>
                <w:szCs w:val="32"/>
              </w:rPr>
            </w:pPr>
          </w:p>
        </w:tc>
      </w:tr>
      <w:tr w:rsidR="00CE2BD6" w:rsidTr="00CE2BD6">
        <w:trPr>
          <w:trHeight w:val="1262"/>
          <w:jc w:val="center"/>
        </w:trPr>
        <w:tc>
          <w:tcPr>
            <w:tcW w:w="704" w:type="dxa"/>
            <w:vAlign w:val="center"/>
          </w:tcPr>
          <w:p w:rsidR="00CE2BD6" w:rsidRDefault="00CE2BD6" w:rsidP="0052235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3339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1293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1340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4296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rPr>
                <w:rFonts w:ascii="黑体" w:eastAsia="黑体" w:hAnsi="黑体" w:cs="黑体"/>
                <w:szCs w:val="32"/>
              </w:rPr>
            </w:pPr>
          </w:p>
        </w:tc>
        <w:tc>
          <w:tcPr>
            <w:tcW w:w="3664" w:type="dxa"/>
            <w:vAlign w:val="center"/>
          </w:tcPr>
          <w:p w:rsidR="00CE2BD6" w:rsidRDefault="00CE2BD6" w:rsidP="00CE2BD6">
            <w:pPr>
              <w:spacing w:line="560" w:lineRule="atLeast"/>
              <w:ind w:firstLineChars="0" w:firstLine="0"/>
              <w:rPr>
                <w:rFonts w:ascii="黑体" w:eastAsia="黑体" w:hAnsi="黑体" w:cs="黑体"/>
                <w:szCs w:val="32"/>
              </w:rPr>
            </w:pPr>
          </w:p>
        </w:tc>
      </w:tr>
    </w:tbl>
    <w:p w:rsidR="00842CC2" w:rsidRDefault="00842CC2" w:rsidP="00930058">
      <w:pPr>
        <w:pStyle w:val="a7"/>
        <w:spacing w:before="0" w:beforeAutospacing="0" w:after="0" w:afterAutospacing="0" w:line="555" w:lineRule="atLeast"/>
        <w:ind w:firstLine="640"/>
        <w:rPr>
          <w:rFonts w:ascii="仿宋" w:eastAsia="仿宋" w:hAnsi="仿宋"/>
          <w:color w:val="444444"/>
          <w:sz w:val="32"/>
          <w:szCs w:val="32"/>
          <w:shd w:val="clear" w:color="auto" w:fill="FFFFFF"/>
        </w:rPr>
      </w:pPr>
      <w:bookmarkStart w:id="0" w:name="_GoBack"/>
      <w:bookmarkEnd w:id="0"/>
    </w:p>
    <w:sectPr w:rsidR="00842CC2" w:rsidSect="009300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88" w:right="2098" w:bottom="1588" w:left="2098" w:header="851" w:footer="992" w:gutter="0"/>
      <w:pgNumType w:fmt="numberInDash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31E" w:rsidRDefault="009A231E">
      <w:pPr>
        <w:spacing w:line="240" w:lineRule="auto"/>
        <w:ind w:firstLine="640"/>
      </w:pPr>
      <w:r>
        <w:separator/>
      </w:r>
    </w:p>
  </w:endnote>
  <w:endnote w:type="continuationSeparator" w:id="0">
    <w:p w:rsidR="009A231E" w:rsidRDefault="009A231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公文小标宋简">
    <w:altName w:val="宋体"/>
    <w:charset w:val="86"/>
    <w:family w:val="modern"/>
    <w:pitch w:val="default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E00769" w:rsidP="00930058">
    <w:pPr>
      <w:pStyle w:val="a4"/>
      <w:tabs>
        <w:tab w:val="left" w:pos="1455"/>
      </w:tabs>
      <w:ind w:firstLine="5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ab/>
    </w:r>
    <w:r>
      <w:rPr>
        <w:rFonts w:ascii="宋体" w:hAnsi="宋体"/>
        <w:sz w:val="28"/>
        <w:szCs w:val="28"/>
      </w:rPr>
      <w:tab/>
    </w:r>
    <w:r>
      <w:rPr>
        <w:rFonts w:ascii="宋体" w:hAnsi="宋体"/>
        <w:sz w:val="28"/>
        <w:szCs w:val="28"/>
      </w:rPr>
      <w:tab/>
    </w:r>
    <w:r>
      <w:rPr>
        <w:rFonts w:ascii="宋体" w:hAnsi="宋体" w:hint="eastAsia"/>
        <w:sz w:val="28"/>
        <w:szCs w:val="28"/>
      </w:rPr>
      <w:t xml:space="preserve">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31E" w:rsidRDefault="009A231E">
      <w:pPr>
        <w:spacing w:line="240" w:lineRule="auto"/>
        <w:ind w:firstLine="640"/>
      </w:pPr>
      <w:r>
        <w:separator/>
      </w:r>
    </w:p>
  </w:footnote>
  <w:footnote w:type="continuationSeparator" w:id="0">
    <w:p w:rsidR="009A231E" w:rsidRDefault="009A231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ind w:left="640" w:firstLineChars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ind w:left="640"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05"/>
    <w:rsid w:val="000109BE"/>
    <w:rsid w:val="0006238F"/>
    <w:rsid w:val="00071348"/>
    <w:rsid w:val="00075489"/>
    <w:rsid w:val="00075D4F"/>
    <w:rsid w:val="00085BE9"/>
    <w:rsid w:val="000D6347"/>
    <w:rsid w:val="000E7D8E"/>
    <w:rsid w:val="00152EAD"/>
    <w:rsid w:val="00180FF5"/>
    <w:rsid w:val="001A2C07"/>
    <w:rsid w:val="001A3242"/>
    <w:rsid w:val="001B2DCA"/>
    <w:rsid w:val="001C5F5B"/>
    <w:rsid w:val="001E2888"/>
    <w:rsid w:val="001E5CFE"/>
    <w:rsid w:val="00207ACD"/>
    <w:rsid w:val="002173BD"/>
    <w:rsid w:val="00245C11"/>
    <w:rsid w:val="00272502"/>
    <w:rsid w:val="00282855"/>
    <w:rsid w:val="00291A60"/>
    <w:rsid w:val="00294787"/>
    <w:rsid w:val="002A319D"/>
    <w:rsid w:val="002A407D"/>
    <w:rsid w:val="002A5769"/>
    <w:rsid w:val="002B214F"/>
    <w:rsid w:val="002B44BF"/>
    <w:rsid w:val="002C2A2B"/>
    <w:rsid w:val="002E3F9E"/>
    <w:rsid w:val="00344EB1"/>
    <w:rsid w:val="003646BC"/>
    <w:rsid w:val="0039162B"/>
    <w:rsid w:val="003C31A1"/>
    <w:rsid w:val="003D138E"/>
    <w:rsid w:val="003F6891"/>
    <w:rsid w:val="00410A93"/>
    <w:rsid w:val="00442C29"/>
    <w:rsid w:val="0045338E"/>
    <w:rsid w:val="00474E33"/>
    <w:rsid w:val="004760D1"/>
    <w:rsid w:val="00494A3C"/>
    <w:rsid w:val="00522356"/>
    <w:rsid w:val="00533997"/>
    <w:rsid w:val="00542405"/>
    <w:rsid w:val="005600BD"/>
    <w:rsid w:val="00595DB4"/>
    <w:rsid w:val="005D13DD"/>
    <w:rsid w:val="005E1F35"/>
    <w:rsid w:val="005E475C"/>
    <w:rsid w:val="005E4B60"/>
    <w:rsid w:val="005F3D10"/>
    <w:rsid w:val="00614626"/>
    <w:rsid w:val="00650A0D"/>
    <w:rsid w:val="006512B0"/>
    <w:rsid w:val="00661D34"/>
    <w:rsid w:val="00683B6A"/>
    <w:rsid w:val="006928C9"/>
    <w:rsid w:val="006B24C5"/>
    <w:rsid w:val="006C1F5B"/>
    <w:rsid w:val="006E3C88"/>
    <w:rsid w:val="006F0056"/>
    <w:rsid w:val="00710031"/>
    <w:rsid w:val="00745D3B"/>
    <w:rsid w:val="00765800"/>
    <w:rsid w:val="00786FF0"/>
    <w:rsid w:val="00791DE3"/>
    <w:rsid w:val="007C0610"/>
    <w:rsid w:val="007D0789"/>
    <w:rsid w:val="007D3495"/>
    <w:rsid w:val="007D5C93"/>
    <w:rsid w:val="007E7C67"/>
    <w:rsid w:val="007F66EF"/>
    <w:rsid w:val="00810D5E"/>
    <w:rsid w:val="008117B7"/>
    <w:rsid w:val="00837202"/>
    <w:rsid w:val="00842CC2"/>
    <w:rsid w:val="00871F93"/>
    <w:rsid w:val="00894509"/>
    <w:rsid w:val="00896366"/>
    <w:rsid w:val="008E5310"/>
    <w:rsid w:val="008F6266"/>
    <w:rsid w:val="008F6FC8"/>
    <w:rsid w:val="00917461"/>
    <w:rsid w:val="009230DF"/>
    <w:rsid w:val="009264FC"/>
    <w:rsid w:val="00930058"/>
    <w:rsid w:val="009657FD"/>
    <w:rsid w:val="00985A68"/>
    <w:rsid w:val="009A231E"/>
    <w:rsid w:val="009F344C"/>
    <w:rsid w:val="00A17A4E"/>
    <w:rsid w:val="00A20CA8"/>
    <w:rsid w:val="00A4157A"/>
    <w:rsid w:val="00A51F95"/>
    <w:rsid w:val="00A668D0"/>
    <w:rsid w:val="00A9275E"/>
    <w:rsid w:val="00A943E6"/>
    <w:rsid w:val="00AC3A4F"/>
    <w:rsid w:val="00AD6BC2"/>
    <w:rsid w:val="00AF04E2"/>
    <w:rsid w:val="00B42B60"/>
    <w:rsid w:val="00B505B9"/>
    <w:rsid w:val="00B510D1"/>
    <w:rsid w:val="00BB769F"/>
    <w:rsid w:val="00BC072B"/>
    <w:rsid w:val="00BC744A"/>
    <w:rsid w:val="00BE26E7"/>
    <w:rsid w:val="00BF13CD"/>
    <w:rsid w:val="00C12231"/>
    <w:rsid w:val="00C33539"/>
    <w:rsid w:val="00C47D8E"/>
    <w:rsid w:val="00C516D6"/>
    <w:rsid w:val="00C74816"/>
    <w:rsid w:val="00CA39C5"/>
    <w:rsid w:val="00CD3F9D"/>
    <w:rsid w:val="00CD4013"/>
    <w:rsid w:val="00CD430D"/>
    <w:rsid w:val="00CE2BD6"/>
    <w:rsid w:val="00CF7019"/>
    <w:rsid w:val="00CF7208"/>
    <w:rsid w:val="00CF7E74"/>
    <w:rsid w:val="00D12F9E"/>
    <w:rsid w:val="00D212B5"/>
    <w:rsid w:val="00D34EAB"/>
    <w:rsid w:val="00D35228"/>
    <w:rsid w:val="00D449C6"/>
    <w:rsid w:val="00D46FA1"/>
    <w:rsid w:val="00D549CF"/>
    <w:rsid w:val="00DA4DB5"/>
    <w:rsid w:val="00DE30EB"/>
    <w:rsid w:val="00E00769"/>
    <w:rsid w:val="00E3372D"/>
    <w:rsid w:val="00E5268F"/>
    <w:rsid w:val="00E62678"/>
    <w:rsid w:val="00EA7E0E"/>
    <w:rsid w:val="00EB2995"/>
    <w:rsid w:val="00EC11A2"/>
    <w:rsid w:val="00FD6391"/>
    <w:rsid w:val="02D93494"/>
    <w:rsid w:val="0C4C3FB7"/>
    <w:rsid w:val="0D3B5D76"/>
    <w:rsid w:val="0F8061D1"/>
    <w:rsid w:val="11684B63"/>
    <w:rsid w:val="15286982"/>
    <w:rsid w:val="199F59FE"/>
    <w:rsid w:val="1A190FDF"/>
    <w:rsid w:val="1BF22B21"/>
    <w:rsid w:val="210D20E1"/>
    <w:rsid w:val="27540F3E"/>
    <w:rsid w:val="2BC41726"/>
    <w:rsid w:val="2CF33E4F"/>
    <w:rsid w:val="2D647F8E"/>
    <w:rsid w:val="3F2808CE"/>
    <w:rsid w:val="46F91A24"/>
    <w:rsid w:val="4A2E3578"/>
    <w:rsid w:val="4DBB7430"/>
    <w:rsid w:val="505B7465"/>
    <w:rsid w:val="50643ADD"/>
    <w:rsid w:val="517F30C4"/>
    <w:rsid w:val="52835033"/>
    <w:rsid w:val="52DC4BC0"/>
    <w:rsid w:val="55A0024F"/>
    <w:rsid w:val="594E648F"/>
    <w:rsid w:val="744254C4"/>
    <w:rsid w:val="75EF5938"/>
    <w:rsid w:val="77263C08"/>
    <w:rsid w:val="794F7403"/>
    <w:rsid w:val="7950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E4208EE-AAFA-4418-9474-27C626E5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ind w:firstLineChars="200" w:firstLine="880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="等线 Light" w:eastAsia="楷体_GB2312" w:hAnsi="等线 Light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jc w:val="center"/>
      <w:outlineLvl w:val="1"/>
    </w:pPr>
    <w:rPr>
      <w:rFonts w:ascii="等线 Light" w:eastAsia="楷体" w:hAnsi="等线 Light"/>
      <w:bCs/>
      <w:kern w:val="28"/>
      <w:szCs w:val="32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Char3"/>
    <w:uiPriority w:val="10"/>
    <w:qFormat/>
    <w:pPr>
      <w:ind w:firstLineChars="0" w:firstLine="0"/>
      <w:jc w:val="center"/>
      <w:outlineLvl w:val="0"/>
    </w:pPr>
    <w:rPr>
      <w:rFonts w:ascii="等线 Light" w:eastAsia="方正小标宋简体" w:hAnsi="等线 Light"/>
      <w:bCs/>
      <w:sz w:val="44"/>
      <w:szCs w:val="32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1">
    <w:name w:val="页眉 Char"/>
    <w:link w:val="a5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Char3">
    <w:name w:val="标题 Char"/>
    <w:link w:val="a8"/>
    <w:uiPriority w:val="10"/>
    <w:qFormat/>
    <w:rPr>
      <w:rFonts w:ascii="等线 Light" w:eastAsia="方正小标宋简体" w:hAnsi="等线 Light"/>
      <w:bCs/>
      <w:kern w:val="2"/>
      <w:sz w:val="44"/>
      <w:szCs w:val="32"/>
    </w:rPr>
  </w:style>
  <w:style w:type="character" w:customStyle="1" w:styleId="Char2">
    <w:name w:val="副标题 Char"/>
    <w:link w:val="a6"/>
    <w:uiPriority w:val="11"/>
    <w:qFormat/>
    <w:rPr>
      <w:rFonts w:ascii="等线 Light" w:eastAsia="楷体" w:hAnsi="等线 Light"/>
      <w:bCs/>
      <w:kern w:val="28"/>
      <w:sz w:val="32"/>
      <w:szCs w:val="32"/>
    </w:rPr>
  </w:style>
  <w:style w:type="character" w:customStyle="1" w:styleId="1Char">
    <w:name w:val="标题 1 Char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qFormat/>
    <w:rPr>
      <w:rFonts w:ascii="等线 Light" w:eastAsia="楷体_GB2312" w:hAnsi="等线 Light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Pr>
      <w:rFonts w:eastAsia="仿宋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15">
    <w:name w:val="15"/>
    <w:basedOn w:val="a0"/>
    <w:qFormat/>
    <w:rsid w:val="00075D4F"/>
    <w:rPr>
      <w:rFonts w:ascii="Times New Roman" w:hAnsi="Times New Roman" w:cs="Times New Roman" w:hint="default"/>
      <w:b/>
    </w:rPr>
  </w:style>
  <w:style w:type="character" w:styleId="ab">
    <w:name w:val="Hyperlink"/>
    <w:basedOn w:val="a0"/>
    <w:uiPriority w:val="99"/>
    <w:unhideWhenUsed/>
    <w:rsid w:val="008E5310"/>
    <w:rPr>
      <w:color w:val="0563C1" w:themeColor="hyperlink"/>
      <w:u w:val="single"/>
    </w:rPr>
  </w:style>
  <w:style w:type="table" w:styleId="ac">
    <w:name w:val="Table Grid"/>
    <w:basedOn w:val="a1"/>
    <w:uiPriority w:val="39"/>
    <w:qFormat/>
    <w:rsid w:val="00842CC2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&#20844;&#25991;&#20223;&#23435;&#26999;&#20307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公文仿宋楷体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向翠林</cp:lastModifiedBy>
  <cp:revision>2</cp:revision>
  <cp:lastPrinted>2022-06-07T08:14:00Z</cp:lastPrinted>
  <dcterms:created xsi:type="dcterms:W3CDTF">2022-06-08T03:33:00Z</dcterms:created>
  <dcterms:modified xsi:type="dcterms:W3CDTF">2022-06-08T03:33:00Z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FCCDD500B8BC477BA28761DBE3279173</vt:lpwstr>
  </property>
  <property fmtid="{D5CDD505-2E9C-101B-9397-08002B2CF9AE}" pid="4" name="commondata">
    <vt:lpwstr>eyJoZGlkIjoiOGNhNmIxNTkyNWE5OWFmMGEzOWZjMDA1MDMyYTIxZDUifQ==</vt:lpwstr>
  </property>
</Properties>
</file>