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仿宋_GB2312" w:hAnsi="宋体" w:eastAsia="仿宋_GB2312" w:cs="宋体"/>
          <w:sz w:val="32"/>
          <w:szCs w:val="32"/>
        </w:rPr>
        <w:t>1</w:t>
      </w:r>
    </w:p>
    <w:p>
      <w:pPr>
        <w:spacing w:line="560" w:lineRule="exact"/>
        <w:jc w:val="center"/>
        <w:rPr>
          <w:rFonts w:ascii="黑体" w:hAnsi="黑体" w:eastAsia="黑体" w:cs="黑体"/>
          <w:sz w:val="32"/>
          <w:szCs w:val="32"/>
        </w:rPr>
      </w:pPr>
      <w:bookmarkStart w:id="0" w:name="_GoBack"/>
      <w:r>
        <w:rPr>
          <w:rFonts w:hint="eastAsia" w:ascii="方正小标宋简体" w:hAnsi="黑体" w:eastAsia="方正小标宋简体" w:cs="黑体"/>
          <w:sz w:val="44"/>
          <w:szCs w:val="44"/>
        </w:rPr>
        <w:t>衢州</w:t>
      </w:r>
      <w:r>
        <w:rPr>
          <w:rFonts w:ascii="方正小标宋简体" w:hAnsi="黑体" w:eastAsia="方正小标宋简体" w:cs="黑体"/>
          <w:sz w:val="44"/>
          <w:szCs w:val="44"/>
        </w:rPr>
        <w:t>学院基层党组织书记培训</w:t>
      </w:r>
      <w:r>
        <w:rPr>
          <w:rFonts w:hint="eastAsia" w:ascii="方正小标宋简体" w:hAnsi="黑体" w:eastAsia="方正小标宋简体" w:cs="黑体"/>
          <w:sz w:val="44"/>
          <w:szCs w:val="44"/>
        </w:rPr>
        <w:t>安排</w:t>
      </w:r>
    </w:p>
    <w:bookmarkEnd w:id="0"/>
    <w:tbl>
      <w:tblPr>
        <w:tblStyle w:val="17"/>
        <w:tblpPr w:leftFromText="180" w:rightFromText="180" w:vertAnchor="text" w:horzAnchor="page" w:tblpX="1054" w:tblpY="27"/>
        <w:tblOverlap w:val="never"/>
        <w:tblW w:w="967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0"/>
        <w:gridCol w:w="1290"/>
        <w:gridCol w:w="3419"/>
        <w:gridCol w:w="850"/>
        <w:gridCol w:w="1686"/>
        <w:gridCol w:w="118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时间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教学形式</w:t>
            </w: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教学内容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主持人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讲授人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（负责人）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地点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96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日（星期五）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 w:hRule="atLeast"/>
        </w:trPr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09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0-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党建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例会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暨开班典礼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1.二级党组织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书记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以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“2020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年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要做的三件事”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为题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进行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3分钟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交流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2.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主题教育领导小组组长、校党委书记杨玲同志作开班动员讲话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杨政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杨玲</w:t>
            </w:r>
          </w:p>
        </w:tc>
        <w:tc>
          <w:tcPr>
            <w:tcW w:w="11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6号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实验楼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1" w:hRule="atLeast"/>
        </w:trPr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0-1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:00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党建督查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情况反馈</w:t>
            </w: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组织部就近期党建督查情况进行通报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向翠林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徐建芬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</w:trPr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14:00-16:00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专题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讲座</w:t>
            </w: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如何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打造</w:t>
            </w: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党建标杆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和样板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徐建芬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李翔翔(浙江师范大学人文学院党委书记)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8" w:hRule="atLeast"/>
        </w:trPr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18:30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-20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:00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专题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党课</w:t>
            </w: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如何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做基层党组织书记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徐建芬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叶宁（衢州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水业集团党委书记</w:t>
            </w: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96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日（星期六）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</w:trPr>
        <w:tc>
          <w:tcPr>
            <w:tcW w:w="12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8:30-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:30</w:t>
            </w:r>
          </w:p>
        </w:tc>
        <w:tc>
          <w:tcPr>
            <w:tcW w:w="12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专题辅导</w:t>
            </w: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《中国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共产党党员教育管理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工作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条例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》学习辅导</w:t>
            </w:r>
          </w:p>
        </w:tc>
        <w:tc>
          <w:tcPr>
            <w:tcW w:w="8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向翠林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徐建芬</w:t>
            </w:r>
          </w:p>
        </w:tc>
        <w:tc>
          <w:tcPr>
            <w:tcW w:w="11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6号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实验楼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</w:trPr>
        <w:tc>
          <w:tcPr>
            <w:tcW w:w="12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2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《中国共产党支部工作条例（试行）》解读</w:t>
            </w:r>
          </w:p>
        </w:tc>
        <w:tc>
          <w:tcPr>
            <w:tcW w:w="85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向翠林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5" w:hRule="atLeast"/>
        </w:trPr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: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0-1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：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专题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研讨</w:t>
            </w: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如何加强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基层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党支部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建设</w:t>
            </w:r>
          </w:p>
        </w:tc>
        <w:tc>
          <w:tcPr>
            <w:tcW w:w="372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具体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安排见学员手册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</w:trPr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:00-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：00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专题讲座</w:t>
            </w: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专业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知识测试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向翠林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李旭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6号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实验楼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 w:hRule="atLeast"/>
        </w:trPr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15:10:16:10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大会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交流</w:t>
            </w: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各组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学员代表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作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交流发言，每人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10分钟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徐建芬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各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组代表</w:t>
            </w:r>
          </w:p>
        </w:tc>
        <w:tc>
          <w:tcPr>
            <w:tcW w:w="11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16:10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-16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:40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培训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小结</w:t>
            </w:r>
          </w:p>
        </w:tc>
        <w:tc>
          <w:tcPr>
            <w:tcW w:w="3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党委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副书记杨政作总结讲话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徐建芬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杨政</w:t>
            </w:r>
          </w:p>
        </w:tc>
        <w:tc>
          <w:tcPr>
            <w:tcW w:w="11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</w:tbl>
    <w:p>
      <w:pPr>
        <w:widowControl/>
        <w:shd w:val="clear" w:color="auto" w:fill="FFFFFF"/>
        <w:spacing w:before="156" w:beforeLines="50" w:line="560" w:lineRule="exact"/>
        <w:jc w:val="left"/>
        <w:outlineLvl w:val="2"/>
        <w:rPr>
          <w:rFonts w:ascii="仿宋" w:hAnsi="仿宋" w:eastAsia="仿宋"/>
          <w:sz w:val="32"/>
          <w:szCs w:val="28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680" w:right="1230" w:bottom="567" w:left="1701" w:header="851" w:footer="1701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  <w:embedRegular r:id="rId1" w:fontKey="{D2E314E0-09E1-4A10-9994-65A3250E96DB}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Verdana">
    <w:panose1 w:val="020B0604030504040204"/>
    <w:charset w:val="00"/>
    <w:family w:val="swiss"/>
    <w:pitch w:val="default"/>
    <w:sig w:usb0="00000287" w:usb1="00000000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2" w:fontKey="{F658E5EE-BDE9-4AAD-B33C-04B5C79D1873}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  <w:embedRegular r:id="rId3" w:fontKey="{0748A16E-88AA-45C5-B353-43DFBF3A354D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right="360" w:firstLine="360"/>
    </w:pPr>
    <w: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45135" cy="230505"/>
              <wp:effectExtent l="0" t="0" r="0" b="0"/>
              <wp:wrapNone/>
              <wp:docPr id="1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1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- 3 -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8.15pt;width:35.05pt;mso-position-horizontal:outside;mso-position-horizontal-relative:margin;mso-wrap-style:none;z-index:251657216;mso-width-relative:page;mso-height-relative:page;" filled="f" stroked="f" coordsize="21600,21600" o:gfxdata="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bziEn&#10;0QAAAAMBAAAPAAAAAAAAAAEAIAAAACIAAABkcnMvZG93bnJldi54bWxQSwECFAAUAAAACACHTuJA&#10;UZqXKu8BAAC0AwAADgAAAAAAAAABACAAAAAgAQAAZHJzL2Uyb0RvYy54bWxQSwUGAAAAAAYABgBZ&#10;AQAAg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- 3 -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right="360" w:firstLine="360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45135" cy="230505"/>
              <wp:effectExtent l="0" t="0" r="0" b="0"/>
              <wp:wrapNone/>
              <wp:docPr id="2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1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0pt;height:18.15pt;width:35.05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bziEn&#10;0QAAAAMBAAAPAAAAAAAAAAEAIAAAACIAAABkcnMvZG93bnJldi54bWxQSwECFAAUAAAACACHTuJA&#10;QlarUO8BAAC0AwAADgAAAAAAAAABACAAAAAgAQAAZHJzL2Uyb0RvYy54bWxQSwUGAAAAAAYABgBZ&#10;AQAAg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75"/>
    <w:rsid w:val="0000014F"/>
    <w:rsid w:val="00007E54"/>
    <w:rsid w:val="000144DB"/>
    <w:rsid w:val="000156BB"/>
    <w:rsid w:val="00016440"/>
    <w:rsid w:val="00027B76"/>
    <w:rsid w:val="00030764"/>
    <w:rsid w:val="000313BF"/>
    <w:rsid w:val="00031F07"/>
    <w:rsid w:val="00036EE8"/>
    <w:rsid w:val="00037824"/>
    <w:rsid w:val="000420E5"/>
    <w:rsid w:val="00050A7C"/>
    <w:rsid w:val="00053A02"/>
    <w:rsid w:val="000568D4"/>
    <w:rsid w:val="00060823"/>
    <w:rsid w:val="00072DD6"/>
    <w:rsid w:val="00075AD1"/>
    <w:rsid w:val="00085175"/>
    <w:rsid w:val="000869DF"/>
    <w:rsid w:val="00087826"/>
    <w:rsid w:val="00093411"/>
    <w:rsid w:val="000968E3"/>
    <w:rsid w:val="00097A53"/>
    <w:rsid w:val="000A1E37"/>
    <w:rsid w:val="000A2F7F"/>
    <w:rsid w:val="000A317F"/>
    <w:rsid w:val="000A6B81"/>
    <w:rsid w:val="000A7B81"/>
    <w:rsid w:val="000B37A0"/>
    <w:rsid w:val="000D60EC"/>
    <w:rsid w:val="000D7726"/>
    <w:rsid w:val="000E2007"/>
    <w:rsid w:val="000E2F2C"/>
    <w:rsid w:val="000E5096"/>
    <w:rsid w:val="000F1E65"/>
    <w:rsid w:val="000F2ADC"/>
    <w:rsid w:val="00105F80"/>
    <w:rsid w:val="001065CD"/>
    <w:rsid w:val="001132B1"/>
    <w:rsid w:val="00115B05"/>
    <w:rsid w:val="0012733E"/>
    <w:rsid w:val="00127852"/>
    <w:rsid w:val="00132459"/>
    <w:rsid w:val="00132FB5"/>
    <w:rsid w:val="0013329F"/>
    <w:rsid w:val="0013416E"/>
    <w:rsid w:val="00137E77"/>
    <w:rsid w:val="00143A60"/>
    <w:rsid w:val="001508BB"/>
    <w:rsid w:val="00151D70"/>
    <w:rsid w:val="00154004"/>
    <w:rsid w:val="00161A34"/>
    <w:rsid w:val="00167F90"/>
    <w:rsid w:val="0017045C"/>
    <w:rsid w:val="00177F05"/>
    <w:rsid w:val="00182C5F"/>
    <w:rsid w:val="00187575"/>
    <w:rsid w:val="00191927"/>
    <w:rsid w:val="00191D14"/>
    <w:rsid w:val="00194AA7"/>
    <w:rsid w:val="001A00A2"/>
    <w:rsid w:val="001A0854"/>
    <w:rsid w:val="001A61A9"/>
    <w:rsid w:val="001B34B4"/>
    <w:rsid w:val="001B37B8"/>
    <w:rsid w:val="001B70A6"/>
    <w:rsid w:val="001C1935"/>
    <w:rsid w:val="001D0D13"/>
    <w:rsid w:val="001D19D7"/>
    <w:rsid w:val="001E1903"/>
    <w:rsid w:val="001E192A"/>
    <w:rsid w:val="001E216E"/>
    <w:rsid w:val="001E730A"/>
    <w:rsid w:val="001F25BE"/>
    <w:rsid w:val="00201042"/>
    <w:rsid w:val="00203882"/>
    <w:rsid w:val="00205AC5"/>
    <w:rsid w:val="0021044B"/>
    <w:rsid w:val="00212248"/>
    <w:rsid w:val="0022518C"/>
    <w:rsid w:val="002255C5"/>
    <w:rsid w:val="00235754"/>
    <w:rsid w:val="00242943"/>
    <w:rsid w:val="00242D88"/>
    <w:rsid w:val="00244735"/>
    <w:rsid w:val="002505FE"/>
    <w:rsid w:val="00262530"/>
    <w:rsid w:val="002635BB"/>
    <w:rsid w:val="00263A1C"/>
    <w:rsid w:val="00273100"/>
    <w:rsid w:val="00274937"/>
    <w:rsid w:val="002804B6"/>
    <w:rsid w:val="00282355"/>
    <w:rsid w:val="00284693"/>
    <w:rsid w:val="00287EB5"/>
    <w:rsid w:val="00291B2B"/>
    <w:rsid w:val="00295E8E"/>
    <w:rsid w:val="00295F1D"/>
    <w:rsid w:val="002B315F"/>
    <w:rsid w:val="002B3261"/>
    <w:rsid w:val="002B340A"/>
    <w:rsid w:val="002B55E1"/>
    <w:rsid w:val="002B7AAC"/>
    <w:rsid w:val="002C00D9"/>
    <w:rsid w:val="002C4596"/>
    <w:rsid w:val="002C526B"/>
    <w:rsid w:val="002C57D5"/>
    <w:rsid w:val="002C7A34"/>
    <w:rsid w:val="002D747E"/>
    <w:rsid w:val="002E1448"/>
    <w:rsid w:val="002E334B"/>
    <w:rsid w:val="002E41FF"/>
    <w:rsid w:val="002E69DC"/>
    <w:rsid w:val="002E76B2"/>
    <w:rsid w:val="002F4A8C"/>
    <w:rsid w:val="002F51FD"/>
    <w:rsid w:val="002F6191"/>
    <w:rsid w:val="002F7D2C"/>
    <w:rsid w:val="00316EF1"/>
    <w:rsid w:val="003208D3"/>
    <w:rsid w:val="003211C8"/>
    <w:rsid w:val="003226C4"/>
    <w:rsid w:val="00322A1B"/>
    <w:rsid w:val="0033012F"/>
    <w:rsid w:val="0033327B"/>
    <w:rsid w:val="0034225D"/>
    <w:rsid w:val="0034726B"/>
    <w:rsid w:val="00351625"/>
    <w:rsid w:val="0035233F"/>
    <w:rsid w:val="00353563"/>
    <w:rsid w:val="00355AAC"/>
    <w:rsid w:val="003608F9"/>
    <w:rsid w:val="00361928"/>
    <w:rsid w:val="00365082"/>
    <w:rsid w:val="00366336"/>
    <w:rsid w:val="0037684B"/>
    <w:rsid w:val="00385E59"/>
    <w:rsid w:val="003954ED"/>
    <w:rsid w:val="003A11A1"/>
    <w:rsid w:val="003A5437"/>
    <w:rsid w:val="003B4102"/>
    <w:rsid w:val="003B5DDE"/>
    <w:rsid w:val="003C3557"/>
    <w:rsid w:val="003C585E"/>
    <w:rsid w:val="003D0865"/>
    <w:rsid w:val="003D0EE6"/>
    <w:rsid w:val="003D1F59"/>
    <w:rsid w:val="003D539B"/>
    <w:rsid w:val="003D70A1"/>
    <w:rsid w:val="003E7461"/>
    <w:rsid w:val="003F1633"/>
    <w:rsid w:val="003F3A40"/>
    <w:rsid w:val="003F3B28"/>
    <w:rsid w:val="004018CF"/>
    <w:rsid w:val="00405E01"/>
    <w:rsid w:val="00406215"/>
    <w:rsid w:val="004118D7"/>
    <w:rsid w:val="0041256D"/>
    <w:rsid w:val="0041297A"/>
    <w:rsid w:val="0042096B"/>
    <w:rsid w:val="004234BF"/>
    <w:rsid w:val="00425062"/>
    <w:rsid w:val="00430DC6"/>
    <w:rsid w:val="00430E78"/>
    <w:rsid w:val="004318EC"/>
    <w:rsid w:val="00432669"/>
    <w:rsid w:val="004332CF"/>
    <w:rsid w:val="00435711"/>
    <w:rsid w:val="004370F9"/>
    <w:rsid w:val="00442C9E"/>
    <w:rsid w:val="0044519C"/>
    <w:rsid w:val="00446554"/>
    <w:rsid w:val="004506DD"/>
    <w:rsid w:val="004506E6"/>
    <w:rsid w:val="004517DA"/>
    <w:rsid w:val="00454414"/>
    <w:rsid w:val="00457182"/>
    <w:rsid w:val="004572C1"/>
    <w:rsid w:val="004620BB"/>
    <w:rsid w:val="00462E9C"/>
    <w:rsid w:val="0047097D"/>
    <w:rsid w:val="004732CD"/>
    <w:rsid w:val="00476CBA"/>
    <w:rsid w:val="00480299"/>
    <w:rsid w:val="004916DF"/>
    <w:rsid w:val="00496515"/>
    <w:rsid w:val="004A042F"/>
    <w:rsid w:val="004A0536"/>
    <w:rsid w:val="004A0726"/>
    <w:rsid w:val="004A6C02"/>
    <w:rsid w:val="004B3CDD"/>
    <w:rsid w:val="004B403B"/>
    <w:rsid w:val="004C0880"/>
    <w:rsid w:val="004C118A"/>
    <w:rsid w:val="004C49E8"/>
    <w:rsid w:val="004C7B7F"/>
    <w:rsid w:val="004D19EC"/>
    <w:rsid w:val="004D519F"/>
    <w:rsid w:val="004D5255"/>
    <w:rsid w:val="004D5E0C"/>
    <w:rsid w:val="004D77F4"/>
    <w:rsid w:val="004E4AC9"/>
    <w:rsid w:val="004E5238"/>
    <w:rsid w:val="004F10C0"/>
    <w:rsid w:val="004F2666"/>
    <w:rsid w:val="004F3DF3"/>
    <w:rsid w:val="004F6870"/>
    <w:rsid w:val="0050268F"/>
    <w:rsid w:val="005060C9"/>
    <w:rsid w:val="0051013B"/>
    <w:rsid w:val="00513D3D"/>
    <w:rsid w:val="00524E2D"/>
    <w:rsid w:val="00524EBB"/>
    <w:rsid w:val="0052547D"/>
    <w:rsid w:val="00532EA1"/>
    <w:rsid w:val="00541AD4"/>
    <w:rsid w:val="00543712"/>
    <w:rsid w:val="00546640"/>
    <w:rsid w:val="00557C49"/>
    <w:rsid w:val="00560143"/>
    <w:rsid w:val="00561A9C"/>
    <w:rsid w:val="00571972"/>
    <w:rsid w:val="00572906"/>
    <w:rsid w:val="0057382C"/>
    <w:rsid w:val="00573FFF"/>
    <w:rsid w:val="005752C2"/>
    <w:rsid w:val="00580B9C"/>
    <w:rsid w:val="00584888"/>
    <w:rsid w:val="00584CAA"/>
    <w:rsid w:val="005C2B54"/>
    <w:rsid w:val="005C731C"/>
    <w:rsid w:val="005D055E"/>
    <w:rsid w:val="005D1E9B"/>
    <w:rsid w:val="005D5256"/>
    <w:rsid w:val="005E2494"/>
    <w:rsid w:val="005E455D"/>
    <w:rsid w:val="005E462A"/>
    <w:rsid w:val="005E5404"/>
    <w:rsid w:val="005E5EDF"/>
    <w:rsid w:val="005E6EB1"/>
    <w:rsid w:val="005E7EDB"/>
    <w:rsid w:val="005F2143"/>
    <w:rsid w:val="005F57AB"/>
    <w:rsid w:val="005F70F2"/>
    <w:rsid w:val="00600ED2"/>
    <w:rsid w:val="00601E23"/>
    <w:rsid w:val="00602ABC"/>
    <w:rsid w:val="00606871"/>
    <w:rsid w:val="00611F9C"/>
    <w:rsid w:val="006177B1"/>
    <w:rsid w:val="0061783A"/>
    <w:rsid w:val="006213B2"/>
    <w:rsid w:val="0062563F"/>
    <w:rsid w:val="00625E16"/>
    <w:rsid w:val="00626AF8"/>
    <w:rsid w:val="0063317C"/>
    <w:rsid w:val="0063415B"/>
    <w:rsid w:val="00634199"/>
    <w:rsid w:val="00637391"/>
    <w:rsid w:val="00645342"/>
    <w:rsid w:val="00646B98"/>
    <w:rsid w:val="00650985"/>
    <w:rsid w:val="00652E4A"/>
    <w:rsid w:val="00653477"/>
    <w:rsid w:val="00655B6D"/>
    <w:rsid w:val="0065644A"/>
    <w:rsid w:val="00661CC6"/>
    <w:rsid w:val="00662BF0"/>
    <w:rsid w:val="0066430B"/>
    <w:rsid w:val="00671057"/>
    <w:rsid w:val="0067268F"/>
    <w:rsid w:val="00673C3B"/>
    <w:rsid w:val="0067485F"/>
    <w:rsid w:val="00676E3A"/>
    <w:rsid w:val="0068296E"/>
    <w:rsid w:val="00682F42"/>
    <w:rsid w:val="00686446"/>
    <w:rsid w:val="006873E1"/>
    <w:rsid w:val="00693D8F"/>
    <w:rsid w:val="006A095F"/>
    <w:rsid w:val="006A30E8"/>
    <w:rsid w:val="006A40CD"/>
    <w:rsid w:val="006A54DF"/>
    <w:rsid w:val="006A7A89"/>
    <w:rsid w:val="006B58A2"/>
    <w:rsid w:val="006C562D"/>
    <w:rsid w:val="006C5FFC"/>
    <w:rsid w:val="006C66D5"/>
    <w:rsid w:val="006D0599"/>
    <w:rsid w:val="006D440A"/>
    <w:rsid w:val="006E0150"/>
    <w:rsid w:val="006E0664"/>
    <w:rsid w:val="006E1F4D"/>
    <w:rsid w:val="006E3348"/>
    <w:rsid w:val="006E38C4"/>
    <w:rsid w:val="006E431A"/>
    <w:rsid w:val="006E5696"/>
    <w:rsid w:val="006E5BBB"/>
    <w:rsid w:val="006F7B4D"/>
    <w:rsid w:val="00700731"/>
    <w:rsid w:val="00710507"/>
    <w:rsid w:val="007118AD"/>
    <w:rsid w:val="00713961"/>
    <w:rsid w:val="0071674E"/>
    <w:rsid w:val="00717B5C"/>
    <w:rsid w:val="00727A6F"/>
    <w:rsid w:val="0073038E"/>
    <w:rsid w:val="00730C5D"/>
    <w:rsid w:val="00731BE6"/>
    <w:rsid w:val="0073221D"/>
    <w:rsid w:val="007329EC"/>
    <w:rsid w:val="007336BE"/>
    <w:rsid w:val="00735D10"/>
    <w:rsid w:val="00742EB5"/>
    <w:rsid w:val="00746F70"/>
    <w:rsid w:val="007473F4"/>
    <w:rsid w:val="0075154C"/>
    <w:rsid w:val="00751839"/>
    <w:rsid w:val="00752A79"/>
    <w:rsid w:val="00752C3A"/>
    <w:rsid w:val="00753549"/>
    <w:rsid w:val="00754548"/>
    <w:rsid w:val="00756DB0"/>
    <w:rsid w:val="00766F99"/>
    <w:rsid w:val="00771A16"/>
    <w:rsid w:val="0077259A"/>
    <w:rsid w:val="00781B0A"/>
    <w:rsid w:val="00782271"/>
    <w:rsid w:val="00784747"/>
    <w:rsid w:val="00786BD7"/>
    <w:rsid w:val="00786E4E"/>
    <w:rsid w:val="007921A3"/>
    <w:rsid w:val="007A0539"/>
    <w:rsid w:val="007A2D6A"/>
    <w:rsid w:val="007B3828"/>
    <w:rsid w:val="007B59C3"/>
    <w:rsid w:val="007B706B"/>
    <w:rsid w:val="007D0719"/>
    <w:rsid w:val="007D49DE"/>
    <w:rsid w:val="007D60AA"/>
    <w:rsid w:val="007E0080"/>
    <w:rsid w:val="007E5FF8"/>
    <w:rsid w:val="007F06D9"/>
    <w:rsid w:val="007F3056"/>
    <w:rsid w:val="007F693C"/>
    <w:rsid w:val="007F70F6"/>
    <w:rsid w:val="00801D96"/>
    <w:rsid w:val="00802576"/>
    <w:rsid w:val="0081018F"/>
    <w:rsid w:val="008119E8"/>
    <w:rsid w:val="00815A29"/>
    <w:rsid w:val="00817E04"/>
    <w:rsid w:val="00821ECC"/>
    <w:rsid w:val="00823F9E"/>
    <w:rsid w:val="00825B43"/>
    <w:rsid w:val="00831470"/>
    <w:rsid w:val="00840E9C"/>
    <w:rsid w:val="0084184C"/>
    <w:rsid w:val="00843C89"/>
    <w:rsid w:val="00844714"/>
    <w:rsid w:val="00851F7C"/>
    <w:rsid w:val="00857805"/>
    <w:rsid w:val="00860207"/>
    <w:rsid w:val="00861942"/>
    <w:rsid w:val="00864ADD"/>
    <w:rsid w:val="00865C8A"/>
    <w:rsid w:val="00870848"/>
    <w:rsid w:val="00871BB6"/>
    <w:rsid w:val="00871C0E"/>
    <w:rsid w:val="00874201"/>
    <w:rsid w:val="00877BB7"/>
    <w:rsid w:val="00883868"/>
    <w:rsid w:val="00883ECC"/>
    <w:rsid w:val="00887BEE"/>
    <w:rsid w:val="008A18FB"/>
    <w:rsid w:val="008B1BDF"/>
    <w:rsid w:val="008C04CC"/>
    <w:rsid w:val="008C3AEF"/>
    <w:rsid w:val="008C7FC8"/>
    <w:rsid w:val="008D30F4"/>
    <w:rsid w:val="008D4102"/>
    <w:rsid w:val="008D6006"/>
    <w:rsid w:val="008E2DD7"/>
    <w:rsid w:val="008F1D80"/>
    <w:rsid w:val="008F2DBF"/>
    <w:rsid w:val="008F6782"/>
    <w:rsid w:val="00900EE3"/>
    <w:rsid w:val="0090655C"/>
    <w:rsid w:val="00910761"/>
    <w:rsid w:val="00912A50"/>
    <w:rsid w:val="009228E5"/>
    <w:rsid w:val="0092594D"/>
    <w:rsid w:val="009273B8"/>
    <w:rsid w:val="00930C9A"/>
    <w:rsid w:val="00931AB6"/>
    <w:rsid w:val="00933341"/>
    <w:rsid w:val="00936888"/>
    <w:rsid w:val="00936CFF"/>
    <w:rsid w:val="00945AF6"/>
    <w:rsid w:val="00945F53"/>
    <w:rsid w:val="00947E71"/>
    <w:rsid w:val="00960CED"/>
    <w:rsid w:val="009613BC"/>
    <w:rsid w:val="009658CB"/>
    <w:rsid w:val="0096605A"/>
    <w:rsid w:val="009670F9"/>
    <w:rsid w:val="00967EBE"/>
    <w:rsid w:val="00970522"/>
    <w:rsid w:val="00973C91"/>
    <w:rsid w:val="00983657"/>
    <w:rsid w:val="009923B3"/>
    <w:rsid w:val="0099633D"/>
    <w:rsid w:val="009A102D"/>
    <w:rsid w:val="009A1B2A"/>
    <w:rsid w:val="009A1EA4"/>
    <w:rsid w:val="009A5DAA"/>
    <w:rsid w:val="009A6512"/>
    <w:rsid w:val="009A7240"/>
    <w:rsid w:val="009B1CAD"/>
    <w:rsid w:val="009B6381"/>
    <w:rsid w:val="009B7267"/>
    <w:rsid w:val="009C1B27"/>
    <w:rsid w:val="009C1C72"/>
    <w:rsid w:val="009C2F31"/>
    <w:rsid w:val="009C5FE4"/>
    <w:rsid w:val="009C7AB8"/>
    <w:rsid w:val="009D0011"/>
    <w:rsid w:val="009D1F68"/>
    <w:rsid w:val="009D66E2"/>
    <w:rsid w:val="009E1F44"/>
    <w:rsid w:val="009E38CA"/>
    <w:rsid w:val="009E59E3"/>
    <w:rsid w:val="009E603B"/>
    <w:rsid w:val="009E6FE8"/>
    <w:rsid w:val="009F07DB"/>
    <w:rsid w:val="009F3F7B"/>
    <w:rsid w:val="009F6E20"/>
    <w:rsid w:val="00A03593"/>
    <w:rsid w:val="00A10775"/>
    <w:rsid w:val="00A11349"/>
    <w:rsid w:val="00A13644"/>
    <w:rsid w:val="00A14D85"/>
    <w:rsid w:val="00A15F4B"/>
    <w:rsid w:val="00A201D5"/>
    <w:rsid w:val="00A227E2"/>
    <w:rsid w:val="00A30E09"/>
    <w:rsid w:val="00A3220E"/>
    <w:rsid w:val="00A32252"/>
    <w:rsid w:val="00A33A4F"/>
    <w:rsid w:val="00A3589A"/>
    <w:rsid w:val="00A4198D"/>
    <w:rsid w:val="00A44452"/>
    <w:rsid w:val="00A447E1"/>
    <w:rsid w:val="00A44C74"/>
    <w:rsid w:val="00A5632F"/>
    <w:rsid w:val="00A57A35"/>
    <w:rsid w:val="00A57C7A"/>
    <w:rsid w:val="00A66E27"/>
    <w:rsid w:val="00A67BA3"/>
    <w:rsid w:val="00A67DDA"/>
    <w:rsid w:val="00A756B8"/>
    <w:rsid w:val="00A81ED5"/>
    <w:rsid w:val="00A86F0C"/>
    <w:rsid w:val="00A87303"/>
    <w:rsid w:val="00A90102"/>
    <w:rsid w:val="00A9242E"/>
    <w:rsid w:val="00A935DA"/>
    <w:rsid w:val="00A94D70"/>
    <w:rsid w:val="00AA13EE"/>
    <w:rsid w:val="00AB1581"/>
    <w:rsid w:val="00AB2B14"/>
    <w:rsid w:val="00AC104F"/>
    <w:rsid w:val="00AC542F"/>
    <w:rsid w:val="00AC5CE5"/>
    <w:rsid w:val="00AC5DAB"/>
    <w:rsid w:val="00AC7E77"/>
    <w:rsid w:val="00AD41BA"/>
    <w:rsid w:val="00AD5AB9"/>
    <w:rsid w:val="00AD7021"/>
    <w:rsid w:val="00AF06C1"/>
    <w:rsid w:val="00AF0EAE"/>
    <w:rsid w:val="00AF24A8"/>
    <w:rsid w:val="00AF3604"/>
    <w:rsid w:val="00AF3607"/>
    <w:rsid w:val="00B019B9"/>
    <w:rsid w:val="00B02AB0"/>
    <w:rsid w:val="00B07037"/>
    <w:rsid w:val="00B070C6"/>
    <w:rsid w:val="00B10E8A"/>
    <w:rsid w:val="00B118A3"/>
    <w:rsid w:val="00B13504"/>
    <w:rsid w:val="00B149DF"/>
    <w:rsid w:val="00B22E7D"/>
    <w:rsid w:val="00B26D82"/>
    <w:rsid w:val="00B2710C"/>
    <w:rsid w:val="00B276F4"/>
    <w:rsid w:val="00B30B9A"/>
    <w:rsid w:val="00B345D3"/>
    <w:rsid w:val="00B34DE5"/>
    <w:rsid w:val="00B37737"/>
    <w:rsid w:val="00B40C58"/>
    <w:rsid w:val="00B428D0"/>
    <w:rsid w:val="00B448DC"/>
    <w:rsid w:val="00B44FC2"/>
    <w:rsid w:val="00B504B9"/>
    <w:rsid w:val="00B5098B"/>
    <w:rsid w:val="00B50CEA"/>
    <w:rsid w:val="00B51406"/>
    <w:rsid w:val="00B51A2B"/>
    <w:rsid w:val="00B51EA2"/>
    <w:rsid w:val="00B6035A"/>
    <w:rsid w:val="00B61632"/>
    <w:rsid w:val="00B61B19"/>
    <w:rsid w:val="00B62E90"/>
    <w:rsid w:val="00B65DCF"/>
    <w:rsid w:val="00B66539"/>
    <w:rsid w:val="00B67F32"/>
    <w:rsid w:val="00B717D4"/>
    <w:rsid w:val="00B731B7"/>
    <w:rsid w:val="00B763C5"/>
    <w:rsid w:val="00B8152B"/>
    <w:rsid w:val="00B8177A"/>
    <w:rsid w:val="00B924B1"/>
    <w:rsid w:val="00B9496E"/>
    <w:rsid w:val="00B94B41"/>
    <w:rsid w:val="00B94D5B"/>
    <w:rsid w:val="00BA05F3"/>
    <w:rsid w:val="00BA1A43"/>
    <w:rsid w:val="00BA677E"/>
    <w:rsid w:val="00BB2762"/>
    <w:rsid w:val="00BB4EF4"/>
    <w:rsid w:val="00BC7A0C"/>
    <w:rsid w:val="00BD0482"/>
    <w:rsid w:val="00BD1248"/>
    <w:rsid w:val="00BD407E"/>
    <w:rsid w:val="00BE4109"/>
    <w:rsid w:val="00BF0939"/>
    <w:rsid w:val="00BF57BA"/>
    <w:rsid w:val="00C0048F"/>
    <w:rsid w:val="00C0244B"/>
    <w:rsid w:val="00C0374E"/>
    <w:rsid w:val="00C040B4"/>
    <w:rsid w:val="00C05CDD"/>
    <w:rsid w:val="00C20838"/>
    <w:rsid w:val="00C2092F"/>
    <w:rsid w:val="00C20A7D"/>
    <w:rsid w:val="00C20B00"/>
    <w:rsid w:val="00C20ED9"/>
    <w:rsid w:val="00C26481"/>
    <w:rsid w:val="00C27FBF"/>
    <w:rsid w:val="00C35095"/>
    <w:rsid w:val="00C35195"/>
    <w:rsid w:val="00C44441"/>
    <w:rsid w:val="00C46FC2"/>
    <w:rsid w:val="00C512D7"/>
    <w:rsid w:val="00C522E6"/>
    <w:rsid w:val="00C525B9"/>
    <w:rsid w:val="00C53BC1"/>
    <w:rsid w:val="00C67A2D"/>
    <w:rsid w:val="00C70EA9"/>
    <w:rsid w:val="00C75C36"/>
    <w:rsid w:val="00C75E08"/>
    <w:rsid w:val="00C76505"/>
    <w:rsid w:val="00C8205C"/>
    <w:rsid w:val="00C84785"/>
    <w:rsid w:val="00C8531F"/>
    <w:rsid w:val="00C94698"/>
    <w:rsid w:val="00C95190"/>
    <w:rsid w:val="00C954AB"/>
    <w:rsid w:val="00CA0DAF"/>
    <w:rsid w:val="00CA21C2"/>
    <w:rsid w:val="00CA3077"/>
    <w:rsid w:val="00CA35EE"/>
    <w:rsid w:val="00CA3FBF"/>
    <w:rsid w:val="00CA5AD0"/>
    <w:rsid w:val="00CC2C75"/>
    <w:rsid w:val="00CC2EAA"/>
    <w:rsid w:val="00CC3821"/>
    <w:rsid w:val="00CC3D48"/>
    <w:rsid w:val="00CC717C"/>
    <w:rsid w:val="00CD16A1"/>
    <w:rsid w:val="00CD5297"/>
    <w:rsid w:val="00CF2CA5"/>
    <w:rsid w:val="00CF6E1B"/>
    <w:rsid w:val="00CF7863"/>
    <w:rsid w:val="00D01852"/>
    <w:rsid w:val="00D01BCD"/>
    <w:rsid w:val="00D01EFE"/>
    <w:rsid w:val="00D17F41"/>
    <w:rsid w:val="00D22D51"/>
    <w:rsid w:val="00D239A0"/>
    <w:rsid w:val="00D307F2"/>
    <w:rsid w:val="00D30CB9"/>
    <w:rsid w:val="00D37625"/>
    <w:rsid w:val="00D410D0"/>
    <w:rsid w:val="00D43085"/>
    <w:rsid w:val="00D4511A"/>
    <w:rsid w:val="00D457E5"/>
    <w:rsid w:val="00D46263"/>
    <w:rsid w:val="00D47BCE"/>
    <w:rsid w:val="00D53999"/>
    <w:rsid w:val="00D55506"/>
    <w:rsid w:val="00D6200A"/>
    <w:rsid w:val="00D6317C"/>
    <w:rsid w:val="00D652DA"/>
    <w:rsid w:val="00D705B3"/>
    <w:rsid w:val="00D716C5"/>
    <w:rsid w:val="00D7260A"/>
    <w:rsid w:val="00D73BF9"/>
    <w:rsid w:val="00D80CF8"/>
    <w:rsid w:val="00D80DE4"/>
    <w:rsid w:val="00D844B0"/>
    <w:rsid w:val="00D917E9"/>
    <w:rsid w:val="00D953C3"/>
    <w:rsid w:val="00DA231F"/>
    <w:rsid w:val="00DA4ACD"/>
    <w:rsid w:val="00DA5358"/>
    <w:rsid w:val="00DB2CBE"/>
    <w:rsid w:val="00DC019F"/>
    <w:rsid w:val="00DC0203"/>
    <w:rsid w:val="00DC7C6D"/>
    <w:rsid w:val="00DD3D51"/>
    <w:rsid w:val="00DD47C3"/>
    <w:rsid w:val="00DE1FC6"/>
    <w:rsid w:val="00DE43B5"/>
    <w:rsid w:val="00DF0990"/>
    <w:rsid w:val="00DF2AD2"/>
    <w:rsid w:val="00DF4727"/>
    <w:rsid w:val="00E10773"/>
    <w:rsid w:val="00E1450B"/>
    <w:rsid w:val="00E1477F"/>
    <w:rsid w:val="00E1684D"/>
    <w:rsid w:val="00E265F9"/>
    <w:rsid w:val="00E27135"/>
    <w:rsid w:val="00E312FD"/>
    <w:rsid w:val="00E319CB"/>
    <w:rsid w:val="00E3306E"/>
    <w:rsid w:val="00E35D4D"/>
    <w:rsid w:val="00E37794"/>
    <w:rsid w:val="00E426A7"/>
    <w:rsid w:val="00E45329"/>
    <w:rsid w:val="00E454E1"/>
    <w:rsid w:val="00E5625D"/>
    <w:rsid w:val="00E61C99"/>
    <w:rsid w:val="00E61E6A"/>
    <w:rsid w:val="00E70AFB"/>
    <w:rsid w:val="00E7177A"/>
    <w:rsid w:val="00E71D91"/>
    <w:rsid w:val="00E72061"/>
    <w:rsid w:val="00E7217B"/>
    <w:rsid w:val="00E81F37"/>
    <w:rsid w:val="00E82C09"/>
    <w:rsid w:val="00E83F2C"/>
    <w:rsid w:val="00E9563C"/>
    <w:rsid w:val="00EA0BA2"/>
    <w:rsid w:val="00EA0DD1"/>
    <w:rsid w:val="00EA2CB2"/>
    <w:rsid w:val="00EB04A0"/>
    <w:rsid w:val="00EB1B94"/>
    <w:rsid w:val="00EB1CAF"/>
    <w:rsid w:val="00EB251D"/>
    <w:rsid w:val="00EB2671"/>
    <w:rsid w:val="00EB4F51"/>
    <w:rsid w:val="00EC1264"/>
    <w:rsid w:val="00ED0366"/>
    <w:rsid w:val="00ED69E0"/>
    <w:rsid w:val="00EF0334"/>
    <w:rsid w:val="00EF2AD9"/>
    <w:rsid w:val="00EF3773"/>
    <w:rsid w:val="00EF4473"/>
    <w:rsid w:val="00F0461D"/>
    <w:rsid w:val="00F053C7"/>
    <w:rsid w:val="00F064F9"/>
    <w:rsid w:val="00F10638"/>
    <w:rsid w:val="00F115AD"/>
    <w:rsid w:val="00F11F79"/>
    <w:rsid w:val="00F14870"/>
    <w:rsid w:val="00F151D3"/>
    <w:rsid w:val="00F20FB9"/>
    <w:rsid w:val="00F316CA"/>
    <w:rsid w:val="00F35B03"/>
    <w:rsid w:val="00F35D3F"/>
    <w:rsid w:val="00F41375"/>
    <w:rsid w:val="00F41EB1"/>
    <w:rsid w:val="00F43B1C"/>
    <w:rsid w:val="00F44F1D"/>
    <w:rsid w:val="00F45920"/>
    <w:rsid w:val="00F45A3F"/>
    <w:rsid w:val="00F4602B"/>
    <w:rsid w:val="00F47A53"/>
    <w:rsid w:val="00F64113"/>
    <w:rsid w:val="00F6466A"/>
    <w:rsid w:val="00F674D1"/>
    <w:rsid w:val="00F67C1C"/>
    <w:rsid w:val="00F70F05"/>
    <w:rsid w:val="00F745B8"/>
    <w:rsid w:val="00F75609"/>
    <w:rsid w:val="00F7567F"/>
    <w:rsid w:val="00F75DE6"/>
    <w:rsid w:val="00F75E11"/>
    <w:rsid w:val="00F7667C"/>
    <w:rsid w:val="00F82570"/>
    <w:rsid w:val="00F858A1"/>
    <w:rsid w:val="00F8744F"/>
    <w:rsid w:val="00F959D6"/>
    <w:rsid w:val="00FA1586"/>
    <w:rsid w:val="00FA3CB9"/>
    <w:rsid w:val="00FA56E8"/>
    <w:rsid w:val="00FB042A"/>
    <w:rsid w:val="00FB3A7B"/>
    <w:rsid w:val="00FB3BAD"/>
    <w:rsid w:val="00FB66EA"/>
    <w:rsid w:val="00FB6F93"/>
    <w:rsid w:val="00FC781C"/>
    <w:rsid w:val="00FD71E1"/>
    <w:rsid w:val="00FE198D"/>
    <w:rsid w:val="00FE3178"/>
    <w:rsid w:val="00FE34FD"/>
    <w:rsid w:val="00FE3B33"/>
    <w:rsid w:val="00FF11ED"/>
    <w:rsid w:val="00FF22C5"/>
    <w:rsid w:val="00FF2A11"/>
    <w:rsid w:val="00FF483D"/>
    <w:rsid w:val="049738F6"/>
    <w:rsid w:val="0B681D80"/>
    <w:rsid w:val="0D0273A4"/>
    <w:rsid w:val="0D9A3179"/>
    <w:rsid w:val="112B6C59"/>
    <w:rsid w:val="12271FC8"/>
    <w:rsid w:val="16374606"/>
    <w:rsid w:val="195C2EAA"/>
    <w:rsid w:val="23244C1C"/>
    <w:rsid w:val="338B01A0"/>
    <w:rsid w:val="34752AA7"/>
    <w:rsid w:val="36657706"/>
    <w:rsid w:val="36A761A7"/>
    <w:rsid w:val="37AE4993"/>
    <w:rsid w:val="38794AC1"/>
    <w:rsid w:val="3BB378B2"/>
    <w:rsid w:val="3BD206D2"/>
    <w:rsid w:val="3E7E726C"/>
    <w:rsid w:val="3FD6130B"/>
    <w:rsid w:val="3FFF403F"/>
    <w:rsid w:val="40BB0C76"/>
    <w:rsid w:val="40DB0920"/>
    <w:rsid w:val="43267511"/>
    <w:rsid w:val="4381222C"/>
    <w:rsid w:val="45C3699E"/>
    <w:rsid w:val="487D70E0"/>
    <w:rsid w:val="48BB1D7F"/>
    <w:rsid w:val="4C6057C3"/>
    <w:rsid w:val="4D7960A4"/>
    <w:rsid w:val="5BE07784"/>
    <w:rsid w:val="5BFE21E7"/>
    <w:rsid w:val="5F935B10"/>
    <w:rsid w:val="61056EDE"/>
    <w:rsid w:val="61791223"/>
    <w:rsid w:val="66385E9B"/>
    <w:rsid w:val="66D94C62"/>
    <w:rsid w:val="73832CBC"/>
    <w:rsid w:val="73FC41D4"/>
    <w:rsid w:val="772103EB"/>
    <w:rsid w:val="7F7B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uiPriority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nhideWhenUsed="0" w:uiPriority="0" w:semiHidden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kern w:val="36"/>
      <w:sz w:val="18"/>
      <w:szCs w:val="18"/>
    </w:rPr>
  </w:style>
  <w:style w:type="paragraph" w:styleId="3">
    <w:name w:val="heading 3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2"/>
    </w:pPr>
    <w:rPr>
      <w:rFonts w:ascii="宋体" w:hAnsi="宋体"/>
      <w:b/>
      <w:bCs/>
      <w:kern w:val="0"/>
      <w:sz w:val="27"/>
      <w:szCs w:val="27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43"/>
    <w:qFormat/>
    <w:uiPriority w:val="0"/>
    <w:pPr>
      <w:jc w:val="left"/>
    </w:pPr>
  </w:style>
  <w:style w:type="paragraph" w:styleId="5">
    <w:name w:val="Body Text"/>
    <w:basedOn w:val="1"/>
    <w:qFormat/>
    <w:uiPriority w:val="0"/>
    <w:pPr>
      <w:jc w:val="center"/>
    </w:pPr>
    <w:rPr>
      <w:sz w:val="44"/>
    </w:rPr>
  </w:style>
  <w:style w:type="paragraph" w:styleId="6">
    <w:name w:val="Body Text Indent"/>
    <w:basedOn w:val="1"/>
    <w:qFormat/>
    <w:uiPriority w:val="0"/>
    <w:pPr>
      <w:spacing w:line="520" w:lineRule="exact"/>
      <w:ind w:firstLine="570"/>
    </w:pPr>
    <w:rPr>
      <w:rFonts w:eastAsia="仿宋_GB2312"/>
      <w:sz w:val="32"/>
    </w:rPr>
  </w:style>
  <w:style w:type="paragraph" w:styleId="7">
    <w:name w:val="Plain Text"/>
    <w:basedOn w:val="1"/>
    <w:qFormat/>
    <w:uiPriority w:val="0"/>
    <w:rPr>
      <w:rFonts w:ascii="宋体" w:hAnsi="Courier New"/>
      <w:szCs w:val="20"/>
    </w:rPr>
  </w:style>
  <w:style w:type="paragraph" w:styleId="8">
    <w:name w:val="Date"/>
    <w:basedOn w:val="1"/>
    <w:next w:val="1"/>
    <w:qFormat/>
    <w:uiPriority w:val="0"/>
    <w:pPr>
      <w:ind w:left="100" w:leftChars="2500"/>
    </w:pPr>
    <w:rPr>
      <w:rFonts w:ascii="仿宋_GB2312" w:eastAsia="仿宋_GB2312"/>
      <w:sz w:val="30"/>
    </w:rPr>
  </w:style>
  <w:style w:type="paragraph" w:styleId="9">
    <w:name w:val="Body Text Indent 2"/>
    <w:basedOn w:val="1"/>
    <w:qFormat/>
    <w:uiPriority w:val="0"/>
    <w:pPr>
      <w:spacing w:line="520" w:lineRule="exact"/>
      <w:ind w:firstLine="600" w:firstLineChars="200"/>
    </w:pPr>
    <w:rPr>
      <w:rFonts w:ascii="仿宋_GB2312" w:hAnsi="宋体" w:eastAsia="仿宋_GB2312"/>
      <w:sz w:val="30"/>
    </w:rPr>
  </w:style>
  <w:style w:type="paragraph" w:styleId="10">
    <w:name w:val="Balloon Text"/>
    <w:basedOn w:val="1"/>
    <w:link w:val="41"/>
    <w:uiPriority w:val="0"/>
    <w:rPr>
      <w:sz w:val="18"/>
      <w:szCs w:val="18"/>
    </w:rPr>
  </w:style>
  <w:style w:type="paragraph" w:styleId="11">
    <w:name w:val="footer"/>
    <w:basedOn w:val="1"/>
    <w:link w:val="2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4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Indent 3"/>
    <w:basedOn w:val="1"/>
    <w:qFormat/>
    <w:uiPriority w:val="0"/>
    <w:pPr>
      <w:ind w:firstLine="600" w:firstLineChars="200"/>
    </w:pPr>
    <w:rPr>
      <w:rFonts w:ascii="仿宋_GB2312" w:eastAsia="仿宋_GB2312"/>
      <w:sz w:val="30"/>
    </w:rPr>
  </w:style>
  <w:style w:type="paragraph" w:styleId="14">
    <w:name w:val="Body Text 2"/>
    <w:basedOn w:val="1"/>
    <w:qFormat/>
    <w:uiPriority w:val="0"/>
    <w:pPr>
      <w:spacing w:line="520" w:lineRule="exact"/>
    </w:pPr>
    <w:rPr>
      <w:rFonts w:ascii="仿宋_GB2312" w:eastAsia="仿宋_GB2312"/>
      <w:sz w:val="30"/>
    </w:rPr>
  </w:style>
  <w:style w:type="paragraph" w:styleId="15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1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18">
    <w:name w:val="Table Grid"/>
    <w:basedOn w:val="1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qFormat/>
    <w:uiPriority w:val="22"/>
    <w:rPr>
      <w:b/>
      <w:bCs/>
    </w:rPr>
  </w:style>
  <w:style w:type="character" w:styleId="21">
    <w:name w:val="page number"/>
    <w:basedOn w:val="19"/>
    <w:uiPriority w:val="0"/>
  </w:style>
  <w:style w:type="character" w:styleId="22">
    <w:name w:val="Emphasis"/>
    <w:qFormat/>
    <w:uiPriority w:val="0"/>
    <w:rPr>
      <w:color w:val="CC0000"/>
      <w:sz w:val="24"/>
      <w:szCs w:val="24"/>
    </w:rPr>
  </w:style>
  <w:style w:type="character" w:styleId="23">
    <w:name w:val="Hyperlink"/>
    <w:uiPriority w:val="0"/>
    <w:rPr>
      <w:color w:val="0000FF"/>
      <w:u w:val="single"/>
    </w:rPr>
  </w:style>
  <w:style w:type="character" w:customStyle="1" w:styleId="24">
    <w:name w:val="apple-converted-space"/>
    <w:basedOn w:val="19"/>
    <w:qFormat/>
    <w:uiPriority w:val="0"/>
  </w:style>
  <w:style w:type="character" w:customStyle="1" w:styleId="25">
    <w:name w:val="content1"/>
    <w:qFormat/>
    <w:uiPriority w:val="0"/>
    <w:rPr>
      <w:rFonts w:ascii="Verdana" w:hAnsi="Verdana"/>
      <w:color w:val="000000"/>
      <w:kern w:val="0"/>
      <w:sz w:val="20"/>
      <w:szCs w:val="20"/>
      <w:lang w:eastAsia="en-US"/>
    </w:rPr>
  </w:style>
  <w:style w:type="character" w:customStyle="1" w:styleId="26">
    <w:name w:val="页脚 Char"/>
    <w:link w:val="11"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27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28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9">
    <w:name w:val="reader-word-layer reader-word-s1-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0">
    <w:name w:val="reader-word-layer reader-word-s1-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1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  <w:style w:type="paragraph" w:customStyle="1" w:styleId="32">
    <w:name w:val="样式1"/>
    <w:basedOn w:val="1"/>
    <w:qFormat/>
    <w:uiPriority w:val="0"/>
    <w:pPr>
      <w:spacing w:line="550" w:lineRule="exact"/>
    </w:pPr>
    <w:rPr>
      <w:rFonts w:ascii="仿宋_GB2312" w:eastAsia="仿宋_GB2312"/>
      <w:sz w:val="30"/>
    </w:rPr>
  </w:style>
  <w:style w:type="paragraph" w:customStyle="1" w:styleId="33">
    <w:name w:val="web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4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35">
    <w:name w:val="Char Char Char1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36">
    <w:name w:val="Normal (Web)1"/>
    <w:basedOn w:val="1"/>
    <w:qFormat/>
    <w:uiPriority w:val="0"/>
    <w:pPr>
      <w:spacing w:line="480" w:lineRule="auto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7">
    <w:name w:val="reader-word-layer reader-word-s1-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8">
    <w:name w:val="样式2"/>
    <w:basedOn w:val="1"/>
    <w:qFormat/>
    <w:uiPriority w:val="0"/>
    <w:pPr>
      <w:spacing w:line="550" w:lineRule="exact"/>
    </w:pPr>
    <w:rPr>
      <w:rFonts w:ascii="仿宋_GB2312" w:eastAsia="仿宋_GB2312"/>
      <w:sz w:val="30"/>
    </w:rPr>
  </w:style>
  <w:style w:type="paragraph" w:customStyle="1" w:styleId="39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40">
    <w:name w:val="word"/>
    <w:basedOn w:val="1"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character" w:customStyle="1" w:styleId="41">
    <w:name w:val="批注框文本 Char"/>
    <w:link w:val="10"/>
    <w:uiPriority w:val="0"/>
    <w:rPr>
      <w:kern w:val="2"/>
      <w:sz w:val="18"/>
      <w:szCs w:val="18"/>
    </w:rPr>
  </w:style>
  <w:style w:type="paragraph" w:styleId="42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43">
    <w:name w:val="批注文字 Char"/>
    <w:basedOn w:val="19"/>
    <w:link w:val="4"/>
    <w:uiPriority w:val="0"/>
    <w:rPr>
      <w:kern w:val="2"/>
      <w:sz w:val="21"/>
      <w:szCs w:val="24"/>
    </w:rPr>
  </w:style>
  <w:style w:type="character" w:customStyle="1" w:styleId="44">
    <w:name w:val="页眉 Char"/>
    <w:basedOn w:val="19"/>
    <w:link w:val="1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iang\Documents\&#33258;&#23450;&#20041;%20Office%20&#27169;&#26495;\&#26448;&#26009;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7968EAE-8504-4B81-BE41-4F070BB60C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材料</Template>
  <Company>zjy</Company>
  <Pages>4</Pages>
  <Words>260</Words>
  <Characters>1484</Characters>
  <Lines>12</Lines>
  <Paragraphs>3</Paragraphs>
  <TotalTime>263</TotalTime>
  <ScaleCrop>false</ScaleCrop>
  <LinksUpToDate>false</LinksUpToDate>
  <CharactersWithSpaces>1741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2019-12-30T03:24:00Z</dcterms:created>
  <dc:creator>xiang</dc:creator>
  <cp:lastModifiedBy>郑萌璐</cp:lastModifiedBy>
  <cp:lastPrinted>2019-12-30T07:31:00Z</cp:lastPrinted>
  <dcterms:modified xsi:type="dcterms:W3CDTF">2019-12-31T00:32:28Z</dcterms:modified>
  <dc:title>衢院〔2004〕6号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