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ascii="黑体" w:hAnsi="黑体" w:eastAsia="黑体" w:cs="黑体"/>
          <w:sz w:val="32"/>
          <w:szCs w:val="32"/>
        </w:rPr>
        <w:t>2</w:t>
      </w:r>
    </w:p>
    <w:p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衢州</w:t>
      </w:r>
      <w:r>
        <w:rPr>
          <w:rFonts w:ascii="方正小标宋简体" w:hAnsi="方正小标宋简体" w:eastAsia="方正小标宋简体" w:cs="方正小标宋简体"/>
          <w:sz w:val="44"/>
          <w:szCs w:val="44"/>
        </w:rPr>
        <w:t>学院基层党组织书记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培训班报名表</w:t>
      </w:r>
    </w:p>
    <w:bookmarkEnd w:id="0"/>
    <w:p>
      <w:pPr>
        <w:rPr>
          <w:rFonts w:ascii="仿宋" w:hAnsi="仿宋" w:eastAsia="仿宋" w:cs="方正小标宋简体"/>
          <w:sz w:val="32"/>
          <w:szCs w:val="32"/>
        </w:rPr>
      </w:pPr>
      <w:r>
        <w:rPr>
          <w:rFonts w:hint="eastAsia" w:ascii="仿宋" w:hAnsi="仿宋" w:eastAsia="仿宋" w:cs="方正小标宋简体"/>
          <w:sz w:val="32"/>
          <w:szCs w:val="32"/>
        </w:rPr>
        <w:t xml:space="preserve">二级党组织：      </w:t>
      </w:r>
      <w:r>
        <w:rPr>
          <w:rFonts w:hint="eastAsia" w:eastAsia="仿宋_GB2312"/>
          <w:sz w:val="28"/>
          <w:szCs w:val="28"/>
        </w:rPr>
        <w:t xml:space="preserve">   </w:t>
      </w:r>
      <w:r>
        <w:rPr>
          <w:rFonts w:eastAsia="仿宋_GB2312"/>
          <w:sz w:val="28"/>
          <w:szCs w:val="28"/>
        </w:rPr>
        <w:t xml:space="preserve"> </w:t>
      </w:r>
      <w:r>
        <w:rPr>
          <w:rFonts w:hint="eastAsia" w:eastAsia="仿宋_GB2312"/>
          <w:sz w:val="28"/>
          <w:szCs w:val="28"/>
        </w:rPr>
        <w:t xml:space="preserve">           </w:t>
      </w:r>
      <w:r>
        <w:rPr>
          <w:rFonts w:eastAsia="仿宋_GB2312"/>
          <w:sz w:val="28"/>
          <w:szCs w:val="28"/>
        </w:rPr>
        <w:t xml:space="preserve"> </w:t>
      </w:r>
      <w:r>
        <w:rPr>
          <w:rFonts w:ascii="仿宋_GB2312" w:eastAsia="仿宋_GB2312"/>
          <w:sz w:val="28"/>
          <w:szCs w:val="28"/>
        </w:rPr>
        <w:t>年</w:t>
      </w:r>
      <w:r>
        <w:rPr>
          <w:rFonts w:eastAsia="仿宋_GB2312"/>
          <w:sz w:val="28"/>
          <w:szCs w:val="28"/>
        </w:rPr>
        <w:t xml:space="preserve"> </w:t>
      </w:r>
      <w:r>
        <w:rPr>
          <w:rFonts w:hint="eastAsia" w:eastAsia="仿宋_GB2312"/>
          <w:sz w:val="28"/>
          <w:szCs w:val="28"/>
        </w:rPr>
        <w:t xml:space="preserve">  </w:t>
      </w:r>
      <w:r>
        <w:rPr>
          <w:rFonts w:ascii="仿宋_GB2312" w:eastAsia="仿宋_GB2312"/>
          <w:sz w:val="28"/>
          <w:szCs w:val="28"/>
        </w:rPr>
        <w:t>月</w:t>
      </w:r>
      <w:r>
        <w:rPr>
          <w:rFonts w:hint="eastAsia" w:eastAsia="仿宋_GB2312"/>
          <w:sz w:val="28"/>
          <w:szCs w:val="28"/>
        </w:rPr>
        <w:t xml:space="preserve">   </w:t>
      </w:r>
      <w:r>
        <w:rPr>
          <w:rFonts w:ascii="仿宋_GB2312" w:eastAsia="仿宋_GB2312"/>
          <w:sz w:val="28"/>
          <w:szCs w:val="28"/>
        </w:rPr>
        <w:t>日</w:t>
      </w:r>
    </w:p>
    <w:tbl>
      <w:tblPr>
        <w:tblStyle w:val="17"/>
        <w:tblpPr w:leftFromText="180" w:rightFromText="180" w:vertAnchor="text" w:horzAnchor="page" w:tblpX="1399" w:tblpY="204"/>
        <w:tblOverlap w:val="never"/>
        <w:tblW w:w="9353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6"/>
        <w:gridCol w:w="1091"/>
        <w:gridCol w:w="2900"/>
        <w:gridCol w:w="1276"/>
        <w:gridCol w:w="1842"/>
        <w:gridCol w:w="141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826" w:type="dxa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仿宋_GB2312"/>
                <w:b/>
                <w:kern w:val="0"/>
                <w:sz w:val="22"/>
                <w:szCs w:val="22"/>
                <w:lang w:val="zh-CN"/>
              </w:rPr>
            </w:pPr>
            <w:r>
              <w:rPr>
                <w:rFonts w:hint="eastAsia" w:ascii="宋体" w:hAnsi="宋体" w:cs="仿宋_GB2312"/>
                <w:b/>
                <w:bCs/>
                <w:kern w:val="0"/>
                <w:sz w:val="22"/>
                <w:szCs w:val="22"/>
                <w:lang w:val="zh-CN"/>
              </w:rPr>
              <w:t>序号</w:t>
            </w:r>
          </w:p>
        </w:tc>
        <w:tc>
          <w:tcPr>
            <w:tcW w:w="1091" w:type="dxa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仿宋_GB2312"/>
                <w:b/>
                <w:kern w:val="0"/>
                <w:sz w:val="22"/>
                <w:szCs w:val="22"/>
                <w:lang w:val="zh-CN"/>
              </w:rPr>
            </w:pPr>
            <w:r>
              <w:rPr>
                <w:rFonts w:hint="eastAsia" w:ascii="宋体" w:hAnsi="宋体" w:cs="仿宋_GB2312"/>
                <w:b/>
                <w:bCs/>
                <w:kern w:val="0"/>
                <w:sz w:val="22"/>
                <w:szCs w:val="22"/>
                <w:lang w:val="zh-CN"/>
              </w:rPr>
              <w:t>姓 名</w:t>
            </w:r>
          </w:p>
        </w:tc>
        <w:tc>
          <w:tcPr>
            <w:tcW w:w="2900" w:type="dxa"/>
            <w:vMerge w:val="restart"/>
            <w:tcBorders>
              <w:top w:val="single" w:color="000000" w:sz="2" w:space="0"/>
              <w:left w:val="single" w:color="000000" w:sz="2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仿宋_GB2312"/>
                <w:b/>
                <w:kern w:val="0"/>
                <w:sz w:val="22"/>
                <w:szCs w:val="22"/>
                <w:lang w:val="zh-CN"/>
              </w:rPr>
            </w:pPr>
            <w:r>
              <w:rPr>
                <w:rFonts w:hint="eastAsia" w:ascii="宋体" w:hAnsi="宋体" w:cs="仿宋_GB2312"/>
                <w:b/>
                <w:bCs/>
                <w:kern w:val="0"/>
                <w:sz w:val="22"/>
                <w:szCs w:val="22"/>
                <w:lang w:val="zh-CN"/>
              </w:rPr>
              <w:t>职务名称</w:t>
            </w:r>
          </w:p>
        </w:tc>
        <w:tc>
          <w:tcPr>
            <w:tcW w:w="3118" w:type="dxa"/>
            <w:gridSpan w:val="2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仿宋_GB2312"/>
                <w:b/>
                <w:kern w:val="0"/>
                <w:sz w:val="22"/>
                <w:szCs w:val="22"/>
                <w:lang w:val="zh-CN"/>
              </w:rPr>
            </w:pPr>
            <w:r>
              <w:rPr>
                <w:rFonts w:hint="eastAsia" w:ascii="宋体" w:hAnsi="宋体" w:cs="仿宋_GB2312"/>
                <w:b/>
                <w:kern w:val="0"/>
                <w:sz w:val="22"/>
                <w:szCs w:val="22"/>
                <w:lang w:val="zh-CN"/>
              </w:rPr>
              <w:t>报名培训情况</w:t>
            </w:r>
          </w:p>
        </w:tc>
        <w:tc>
          <w:tcPr>
            <w:tcW w:w="1418" w:type="dxa"/>
            <w:vMerge w:val="restart"/>
            <w:tcBorders>
              <w:top w:val="single" w:color="000000" w:sz="2" w:space="0"/>
              <w:left w:val="single" w:color="auto" w:sz="4" w:space="0"/>
              <w:right w:val="single" w:color="000000" w:sz="2" w:space="0"/>
            </w:tcBorders>
            <w:shd w:val="clear" w:color="000000" w:fill="FFFFFF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仿宋_GB2312"/>
                <w:b/>
                <w:bCs/>
                <w:kern w:val="0"/>
                <w:sz w:val="22"/>
                <w:szCs w:val="22"/>
                <w:lang w:val="zh-CN"/>
              </w:rPr>
            </w:pPr>
          </w:p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仿宋_GB2312"/>
                <w:b/>
                <w:bCs/>
                <w:kern w:val="0"/>
                <w:sz w:val="22"/>
                <w:szCs w:val="22"/>
                <w:lang w:val="zh-CN"/>
              </w:rPr>
            </w:pPr>
            <w:r>
              <w:rPr>
                <w:rFonts w:hint="eastAsia" w:ascii="宋体" w:hAnsi="宋体" w:cs="仿宋_GB2312"/>
                <w:b/>
                <w:bCs/>
                <w:kern w:val="0"/>
                <w:sz w:val="22"/>
                <w:szCs w:val="22"/>
                <w:lang w:val="zh-CN"/>
              </w:rPr>
              <w:t>联系</w:t>
            </w:r>
            <w:r>
              <w:rPr>
                <w:rFonts w:ascii="宋体" w:hAnsi="宋体" w:cs="仿宋_GB2312"/>
                <w:b/>
                <w:bCs/>
                <w:kern w:val="0"/>
                <w:sz w:val="22"/>
                <w:szCs w:val="22"/>
                <w:lang w:val="zh-CN"/>
              </w:rPr>
              <w:t>电话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826" w:type="dxa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仿宋_GB2312"/>
                <w:b/>
                <w:bCs/>
                <w:kern w:val="0"/>
                <w:sz w:val="22"/>
                <w:szCs w:val="22"/>
                <w:lang w:val="zh-CN"/>
              </w:rPr>
            </w:pPr>
          </w:p>
        </w:tc>
        <w:tc>
          <w:tcPr>
            <w:tcW w:w="1091" w:type="dxa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仿宋_GB2312"/>
                <w:b/>
                <w:bCs/>
                <w:kern w:val="0"/>
                <w:sz w:val="22"/>
                <w:szCs w:val="22"/>
                <w:lang w:val="zh-CN"/>
              </w:rPr>
            </w:pPr>
          </w:p>
        </w:tc>
        <w:tc>
          <w:tcPr>
            <w:tcW w:w="2900" w:type="dxa"/>
            <w:vMerge w:val="continue"/>
            <w:tcBorders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仿宋_GB2312"/>
                <w:b/>
                <w:bCs/>
                <w:kern w:val="0"/>
                <w:sz w:val="22"/>
                <w:szCs w:val="22"/>
                <w:lang w:val="zh-CN"/>
              </w:rPr>
            </w:pPr>
          </w:p>
        </w:tc>
        <w:tc>
          <w:tcPr>
            <w:tcW w:w="1276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仿宋_GB2312"/>
                <w:b/>
                <w:bCs/>
                <w:kern w:val="0"/>
                <w:sz w:val="22"/>
                <w:szCs w:val="22"/>
                <w:lang w:val="zh-CN"/>
              </w:rPr>
            </w:pPr>
            <w:r>
              <w:rPr>
                <w:rFonts w:hint="eastAsia" w:ascii="宋体" w:hAnsi="宋体" w:cs="仿宋_GB2312"/>
                <w:b/>
                <w:bCs/>
                <w:kern w:val="0"/>
                <w:sz w:val="22"/>
                <w:szCs w:val="22"/>
                <w:lang w:val="zh-CN"/>
              </w:rPr>
              <w:t>是否培训</w:t>
            </w:r>
          </w:p>
        </w:tc>
        <w:tc>
          <w:tcPr>
            <w:tcW w:w="18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宋体" w:hAnsi="宋体" w:cs="仿宋_GB2312"/>
                <w:b/>
                <w:kern w:val="0"/>
                <w:sz w:val="22"/>
                <w:szCs w:val="22"/>
                <w:lang w:val="zh-CN"/>
              </w:rPr>
            </w:pPr>
            <w:r>
              <w:rPr>
                <w:rFonts w:hint="eastAsia" w:ascii="宋体" w:hAnsi="宋体" w:cs="仿宋_GB2312"/>
                <w:b/>
                <w:kern w:val="0"/>
                <w:sz w:val="22"/>
                <w:szCs w:val="22"/>
                <w:lang w:val="zh-CN"/>
              </w:rPr>
              <w:t>培训需</w:t>
            </w:r>
            <w:r>
              <w:rPr>
                <w:rFonts w:ascii="宋体" w:hAnsi="宋体" w:cs="仿宋_GB2312"/>
                <w:b/>
                <w:kern w:val="0"/>
                <w:sz w:val="22"/>
                <w:szCs w:val="22"/>
                <w:lang w:val="zh-CN"/>
              </w:rPr>
              <w:t>请假时段</w:t>
            </w:r>
          </w:p>
        </w:tc>
        <w:tc>
          <w:tcPr>
            <w:tcW w:w="1418" w:type="dxa"/>
            <w:vMerge w:val="continue"/>
            <w:tcBorders>
              <w:left w:val="single" w:color="auto" w:sz="4" w:space="0"/>
              <w:bottom w:val="single" w:color="000000" w:sz="2" w:space="0"/>
              <w:right w:val="single" w:color="000000" w:sz="2" w:space="0"/>
            </w:tcBorders>
            <w:shd w:val="clear" w:color="000000" w:fill="FFFFFF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仿宋_GB2312"/>
                <w:b/>
                <w:kern w:val="0"/>
                <w:sz w:val="22"/>
                <w:szCs w:val="22"/>
                <w:lang w:val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</w:trPr>
        <w:tc>
          <w:tcPr>
            <w:tcW w:w="8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仿宋_GB2312"/>
                <w:kern w:val="0"/>
                <w:sz w:val="22"/>
                <w:szCs w:val="22"/>
              </w:rPr>
            </w:pPr>
          </w:p>
        </w:tc>
        <w:tc>
          <w:tcPr>
            <w:tcW w:w="10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kern w:val="0"/>
                <w:sz w:val="22"/>
                <w:szCs w:val="22"/>
              </w:rPr>
            </w:pPr>
          </w:p>
        </w:tc>
        <w:tc>
          <w:tcPr>
            <w:tcW w:w="29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color w:val="FF0000"/>
                <w:kern w:val="0"/>
                <w:sz w:val="22"/>
                <w:szCs w:val="22"/>
                <w:lang w:val="zh-CN"/>
              </w:rPr>
            </w:pPr>
          </w:p>
        </w:tc>
        <w:tc>
          <w:tcPr>
            <w:tcW w:w="1276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color w:val="FF0000"/>
                <w:kern w:val="0"/>
                <w:sz w:val="22"/>
                <w:szCs w:val="22"/>
                <w:lang w:val="zh-CN"/>
              </w:rPr>
            </w:pPr>
          </w:p>
        </w:tc>
        <w:tc>
          <w:tcPr>
            <w:tcW w:w="18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kern w:val="0"/>
                <w:sz w:val="22"/>
                <w:szCs w:val="22"/>
                <w:lang w:val="zh-CN"/>
              </w:rPr>
            </w:pPr>
          </w:p>
        </w:tc>
        <w:tc>
          <w:tcPr>
            <w:tcW w:w="141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000000" w:fill="FFFFFF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kern w:val="0"/>
                <w:sz w:val="22"/>
                <w:szCs w:val="22"/>
                <w:lang w:val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</w:trPr>
        <w:tc>
          <w:tcPr>
            <w:tcW w:w="8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仿宋_GB2312"/>
                <w:kern w:val="0"/>
                <w:sz w:val="22"/>
                <w:szCs w:val="22"/>
                <w:lang w:val="zh-CN"/>
              </w:rPr>
            </w:pPr>
          </w:p>
        </w:tc>
        <w:tc>
          <w:tcPr>
            <w:tcW w:w="10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kern w:val="0"/>
                <w:sz w:val="22"/>
                <w:szCs w:val="22"/>
                <w:lang w:val="zh-CN"/>
              </w:rPr>
            </w:pPr>
          </w:p>
        </w:tc>
        <w:tc>
          <w:tcPr>
            <w:tcW w:w="29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color w:val="FF0000"/>
                <w:kern w:val="0"/>
                <w:sz w:val="22"/>
                <w:szCs w:val="22"/>
                <w:lang w:val="zh-CN"/>
              </w:rPr>
            </w:pPr>
          </w:p>
        </w:tc>
        <w:tc>
          <w:tcPr>
            <w:tcW w:w="1276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color w:val="FF0000"/>
                <w:kern w:val="0"/>
                <w:sz w:val="22"/>
                <w:szCs w:val="22"/>
                <w:lang w:val="zh-CN"/>
              </w:rPr>
            </w:pPr>
          </w:p>
        </w:tc>
        <w:tc>
          <w:tcPr>
            <w:tcW w:w="18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kern w:val="0"/>
                <w:sz w:val="22"/>
                <w:szCs w:val="22"/>
                <w:lang w:val="zh-CN"/>
              </w:rPr>
            </w:pPr>
          </w:p>
        </w:tc>
        <w:tc>
          <w:tcPr>
            <w:tcW w:w="141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000000" w:fill="FFFFFF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kern w:val="0"/>
                <w:sz w:val="22"/>
                <w:szCs w:val="22"/>
                <w:lang w:val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</w:trPr>
        <w:tc>
          <w:tcPr>
            <w:tcW w:w="8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仿宋_GB2312"/>
                <w:kern w:val="0"/>
                <w:sz w:val="22"/>
                <w:szCs w:val="22"/>
                <w:lang w:val="zh-CN"/>
              </w:rPr>
            </w:pPr>
          </w:p>
        </w:tc>
        <w:tc>
          <w:tcPr>
            <w:tcW w:w="10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kern w:val="0"/>
                <w:sz w:val="22"/>
                <w:szCs w:val="22"/>
                <w:lang w:val="zh-CN"/>
              </w:rPr>
            </w:pPr>
          </w:p>
        </w:tc>
        <w:tc>
          <w:tcPr>
            <w:tcW w:w="29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color w:val="FF0000"/>
                <w:kern w:val="0"/>
                <w:sz w:val="22"/>
                <w:szCs w:val="22"/>
                <w:lang w:val="zh-CN"/>
              </w:rPr>
            </w:pPr>
          </w:p>
        </w:tc>
        <w:tc>
          <w:tcPr>
            <w:tcW w:w="1276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color w:val="FF0000"/>
                <w:kern w:val="0"/>
                <w:sz w:val="22"/>
                <w:szCs w:val="22"/>
                <w:lang w:val="zh-CN"/>
              </w:rPr>
            </w:pPr>
          </w:p>
        </w:tc>
        <w:tc>
          <w:tcPr>
            <w:tcW w:w="18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kern w:val="0"/>
                <w:sz w:val="22"/>
                <w:szCs w:val="22"/>
                <w:lang w:val="zh-CN"/>
              </w:rPr>
            </w:pPr>
          </w:p>
        </w:tc>
        <w:tc>
          <w:tcPr>
            <w:tcW w:w="141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000000" w:fill="FFFFFF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kern w:val="0"/>
                <w:sz w:val="22"/>
                <w:szCs w:val="22"/>
                <w:lang w:val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8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仿宋_GB2312"/>
                <w:kern w:val="0"/>
                <w:sz w:val="22"/>
                <w:szCs w:val="22"/>
                <w:lang w:val="zh-CN"/>
              </w:rPr>
            </w:pPr>
          </w:p>
        </w:tc>
        <w:tc>
          <w:tcPr>
            <w:tcW w:w="10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kern w:val="0"/>
                <w:sz w:val="22"/>
                <w:szCs w:val="22"/>
                <w:lang w:val="zh-CN"/>
              </w:rPr>
            </w:pPr>
          </w:p>
        </w:tc>
        <w:tc>
          <w:tcPr>
            <w:tcW w:w="29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color w:val="FF0000"/>
                <w:kern w:val="0"/>
                <w:sz w:val="22"/>
                <w:szCs w:val="22"/>
                <w:lang w:val="zh-CN"/>
              </w:rPr>
            </w:pPr>
          </w:p>
        </w:tc>
        <w:tc>
          <w:tcPr>
            <w:tcW w:w="1276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color w:val="FF0000"/>
                <w:kern w:val="0"/>
                <w:sz w:val="22"/>
                <w:szCs w:val="22"/>
                <w:lang w:val="zh-CN"/>
              </w:rPr>
            </w:pPr>
          </w:p>
        </w:tc>
        <w:tc>
          <w:tcPr>
            <w:tcW w:w="18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kern w:val="0"/>
                <w:sz w:val="22"/>
                <w:szCs w:val="22"/>
                <w:lang w:val="zh-CN"/>
              </w:rPr>
            </w:pPr>
          </w:p>
        </w:tc>
        <w:tc>
          <w:tcPr>
            <w:tcW w:w="141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000000" w:fill="FFFFFF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kern w:val="0"/>
                <w:sz w:val="22"/>
                <w:szCs w:val="22"/>
                <w:lang w:val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8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仿宋_GB2312"/>
                <w:kern w:val="0"/>
                <w:sz w:val="22"/>
                <w:szCs w:val="22"/>
                <w:lang w:val="zh-CN"/>
              </w:rPr>
            </w:pPr>
          </w:p>
        </w:tc>
        <w:tc>
          <w:tcPr>
            <w:tcW w:w="10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kern w:val="0"/>
                <w:sz w:val="22"/>
                <w:szCs w:val="22"/>
                <w:lang w:val="zh-CN"/>
              </w:rPr>
            </w:pPr>
          </w:p>
        </w:tc>
        <w:tc>
          <w:tcPr>
            <w:tcW w:w="29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color w:val="FF0000"/>
                <w:kern w:val="0"/>
                <w:sz w:val="22"/>
                <w:szCs w:val="22"/>
                <w:lang w:val="zh-CN"/>
              </w:rPr>
            </w:pPr>
          </w:p>
        </w:tc>
        <w:tc>
          <w:tcPr>
            <w:tcW w:w="1276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color w:val="FF0000"/>
                <w:kern w:val="0"/>
                <w:sz w:val="22"/>
                <w:szCs w:val="22"/>
                <w:lang w:val="zh-CN"/>
              </w:rPr>
            </w:pPr>
          </w:p>
        </w:tc>
        <w:tc>
          <w:tcPr>
            <w:tcW w:w="18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kern w:val="0"/>
                <w:sz w:val="22"/>
                <w:szCs w:val="22"/>
                <w:lang w:val="zh-CN"/>
              </w:rPr>
            </w:pPr>
          </w:p>
        </w:tc>
        <w:tc>
          <w:tcPr>
            <w:tcW w:w="141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000000" w:fill="FFFFFF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kern w:val="0"/>
                <w:sz w:val="22"/>
                <w:szCs w:val="22"/>
                <w:lang w:val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8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仿宋_GB2312"/>
                <w:kern w:val="0"/>
                <w:sz w:val="22"/>
                <w:szCs w:val="22"/>
              </w:rPr>
            </w:pPr>
          </w:p>
        </w:tc>
        <w:tc>
          <w:tcPr>
            <w:tcW w:w="10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widowControl/>
              <w:ind w:firstLine="110" w:firstLineChars="50"/>
              <w:textAlignment w:val="center"/>
              <w:rPr>
                <w:rFonts w:ascii="宋体" w:hAnsi="宋体" w:cs="仿宋_GB2312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29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276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8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kern w:val="0"/>
                <w:sz w:val="22"/>
                <w:szCs w:val="22"/>
                <w:lang w:val="zh-CN"/>
              </w:rPr>
            </w:pPr>
          </w:p>
        </w:tc>
        <w:tc>
          <w:tcPr>
            <w:tcW w:w="141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000000" w:fill="FFFFFF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kern w:val="0"/>
                <w:sz w:val="22"/>
                <w:szCs w:val="22"/>
                <w:lang w:val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8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仿宋_GB2312"/>
                <w:kern w:val="0"/>
                <w:sz w:val="22"/>
                <w:szCs w:val="22"/>
              </w:rPr>
            </w:pPr>
          </w:p>
        </w:tc>
        <w:tc>
          <w:tcPr>
            <w:tcW w:w="10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29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276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8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kern w:val="0"/>
                <w:sz w:val="22"/>
                <w:szCs w:val="22"/>
                <w:lang w:val="zh-CN"/>
              </w:rPr>
            </w:pPr>
          </w:p>
        </w:tc>
        <w:tc>
          <w:tcPr>
            <w:tcW w:w="141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000000" w:fill="FFFFFF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kern w:val="0"/>
                <w:sz w:val="22"/>
                <w:szCs w:val="22"/>
                <w:lang w:val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8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仿宋_GB2312"/>
                <w:kern w:val="0"/>
                <w:sz w:val="22"/>
                <w:szCs w:val="22"/>
              </w:rPr>
            </w:pPr>
          </w:p>
        </w:tc>
        <w:tc>
          <w:tcPr>
            <w:tcW w:w="10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29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276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8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kern w:val="0"/>
                <w:sz w:val="22"/>
                <w:szCs w:val="22"/>
                <w:lang w:val="zh-CN"/>
              </w:rPr>
            </w:pPr>
          </w:p>
        </w:tc>
        <w:tc>
          <w:tcPr>
            <w:tcW w:w="141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000000" w:fill="FFFFFF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kern w:val="0"/>
                <w:sz w:val="22"/>
                <w:szCs w:val="22"/>
                <w:lang w:val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8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仿宋_GB2312"/>
                <w:kern w:val="0"/>
                <w:sz w:val="22"/>
                <w:szCs w:val="22"/>
              </w:rPr>
            </w:pPr>
          </w:p>
        </w:tc>
        <w:tc>
          <w:tcPr>
            <w:tcW w:w="10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2900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276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8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kern w:val="0"/>
                <w:sz w:val="22"/>
                <w:szCs w:val="22"/>
                <w:lang w:val="zh-CN"/>
              </w:rPr>
            </w:pPr>
          </w:p>
        </w:tc>
        <w:tc>
          <w:tcPr>
            <w:tcW w:w="141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000000" w:fill="FFFFFF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kern w:val="0"/>
                <w:sz w:val="22"/>
                <w:szCs w:val="22"/>
                <w:lang w:val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8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仿宋_GB2312"/>
                <w:kern w:val="0"/>
                <w:sz w:val="22"/>
                <w:szCs w:val="22"/>
              </w:rPr>
            </w:pPr>
          </w:p>
        </w:tc>
        <w:tc>
          <w:tcPr>
            <w:tcW w:w="10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2900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276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8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kern w:val="0"/>
                <w:sz w:val="22"/>
                <w:szCs w:val="22"/>
                <w:lang w:val="zh-CN"/>
              </w:rPr>
            </w:pPr>
          </w:p>
        </w:tc>
        <w:tc>
          <w:tcPr>
            <w:tcW w:w="141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000000" w:fill="FFFFFF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kern w:val="0"/>
                <w:sz w:val="22"/>
                <w:szCs w:val="22"/>
                <w:lang w:val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8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仿宋_GB2312"/>
                <w:kern w:val="0"/>
                <w:sz w:val="22"/>
                <w:szCs w:val="22"/>
              </w:rPr>
            </w:pPr>
          </w:p>
        </w:tc>
        <w:tc>
          <w:tcPr>
            <w:tcW w:w="10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29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276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8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kern w:val="0"/>
                <w:sz w:val="22"/>
                <w:szCs w:val="22"/>
                <w:lang w:val="zh-CN"/>
              </w:rPr>
            </w:pPr>
          </w:p>
        </w:tc>
        <w:tc>
          <w:tcPr>
            <w:tcW w:w="141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000000" w:fill="FFFFFF"/>
          </w:tcPr>
          <w:p>
            <w:pPr>
              <w:widowControl/>
              <w:jc w:val="center"/>
              <w:textAlignment w:val="center"/>
              <w:rPr>
                <w:rFonts w:ascii="宋体" w:hAnsi="宋体" w:cs="仿宋_GB2312"/>
                <w:kern w:val="0"/>
                <w:sz w:val="22"/>
                <w:szCs w:val="22"/>
                <w:lang w:val="zh-CN"/>
              </w:rPr>
            </w:pPr>
          </w:p>
        </w:tc>
      </w:tr>
    </w:tbl>
    <w:p>
      <w:pPr>
        <w:jc w:val="left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ascii="仿宋_GB2312" w:eastAsia="仿宋_GB2312"/>
          <w:sz w:val="28"/>
          <w:szCs w:val="28"/>
        </w:rPr>
        <w:t>联系人</w:t>
      </w:r>
      <w:r>
        <w:rPr>
          <w:rFonts w:hint="eastAsia" w:ascii="仿宋_GB2312" w:eastAsia="仿宋_GB2312"/>
          <w:sz w:val="28"/>
          <w:szCs w:val="28"/>
        </w:rPr>
        <w:t xml:space="preserve">：                         </w:t>
      </w:r>
      <w:r>
        <w:rPr>
          <w:rFonts w:ascii="仿宋_GB2312" w:eastAsia="仿宋_GB2312"/>
          <w:sz w:val="28"/>
          <w:szCs w:val="28"/>
        </w:rPr>
        <w:t>联系电话：</w:t>
      </w:r>
      <w:r>
        <w:rPr>
          <w:rFonts w:hint="eastAsia" w:eastAsia="仿宋_GB2312"/>
          <w:sz w:val="28"/>
          <w:szCs w:val="28"/>
        </w:rPr>
        <w:t xml:space="preserve">    </w:t>
      </w:r>
    </w:p>
    <w:p>
      <w:pPr>
        <w:widowControl/>
        <w:shd w:val="clear" w:color="auto" w:fill="FFFFFF"/>
        <w:spacing w:before="156" w:beforeLines="50" w:line="560" w:lineRule="exact"/>
        <w:ind w:firstLine="640" w:firstLineChars="200"/>
        <w:jc w:val="left"/>
        <w:outlineLvl w:val="2"/>
        <w:rPr>
          <w:rFonts w:ascii="仿宋" w:hAnsi="仿宋" w:eastAsia="仿宋"/>
          <w:sz w:val="32"/>
          <w:szCs w:val="28"/>
        </w:rPr>
      </w:pPr>
    </w:p>
    <w:sectPr>
      <w:headerReference r:id="rId3" w:type="default"/>
      <w:footerReference r:id="rId4" w:type="default"/>
      <w:footerReference r:id="rId5" w:type="even"/>
      <w:pgSz w:w="11906" w:h="16838"/>
      <w:pgMar w:top="680" w:right="1230" w:bottom="567" w:left="1701" w:header="851" w:footer="1701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  <w:embedRegular r:id="rId1" w:fontKey="{7B265DCC-3976-4266-86E4-AD155C14B80F}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Verdana">
    <w:panose1 w:val="020B0604030504040204"/>
    <w:charset w:val="00"/>
    <w:family w:val="swiss"/>
    <w:pitch w:val="default"/>
    <w:sig w:usb0="00000287" w:usb1="00000000" w:usb2="00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438E100B-564C-4B0F-83DA-448B8EC558DA}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  <w:embedRegular r:id="rId3" w:fontKey="{BFDAA607-AC7A-46F2-A1B7-C0B6AE58A9D3}"/>
  </w:font>
  <w:font w:name="仿宋">
    <w:altName w:val="Arial Unicode MS"/>
    <w:panose1 w:val="02010609060101010101"/>
    <w:charset w:val="86"/>
    <w:family w:val="modern"/>
    <w:pitch w:val="default"/>
    <w:sig w:usb0="00000000" w:usb1="00000000" w:usb2="00000016" w:usb3="00000000" w:csb0="00040001" w:csb1="00000000"/>
    <w:embedRegular r:id="rId4" w:fontKey="{8892FA44-7803-4C35-9351-4C98B7790B23}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ind w:right="360" w:firstLine="360"/>
    </w:pPr>
    <w: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445135" cy="230505"/>
              <wp:effectExtent l="0" t="0" r="0" b="0"/>
              <wp:wrapNone/>
              <wp:docPr id="1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513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11"/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t>- 3 -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top:0pt;height:18.15pt;width:35.05pt;mso-position-horizontal:outside;mso-position-horizontal-relative:margin;mso-wrap-style:none;z-index:251657216;mso-width-relative:page;mso-height-relative:page;" filled="f" stroked="f" coordsize="21600,21600" o:gfxdata="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AAAAAZHJzL1BLAQIUABQAAAAIAIdO4kCbziEn&#10;0QAAAAMBAAAPAAAAAAAAAAEAIAAAACIAAABkcnMvZG93bnJldi54bWxQSwECFAAUAAAACACHTuJA&#10;UZqXKu8BAAC0AwAADgAAAAAAAAABACAAAAAgAQAAZHJzL2Uyb0RvYy54bWxQSwUGAAAAAAYABgBZ&#10;AQAAg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  <w:rPr>
                        <w:rFonts w:ascii="宋体" w:hAnsi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t>- 3 -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ind w:right="360" w:firstLine="360"/>
    </w:pPr>
    <w: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445135" cy="230505"/>
              <wp:effectExtent l="0" t="0" r="0" b="0"/>
              <wp:wrapNone/>
              <wp:docPr id="2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513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11"/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t>- 4 -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4" o:spid="_x0000_s1026" o:spt="202" type="#_x0000_t202" style="position:absolute;left:0pt;margin-top:0pt;height:18.15pt;width:35.05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AAAAAZHJzL1BLAQIUABQAAAAIAIdO4kCbziEn&#10;0QAAAAMBAAAPAAAAAAAAAAEAIAAAACIAAABkcnMvZG93bnJldi54bWxQSwECFAAUAAAACACHTuJA&#10;QlarUO8BAAC0AwAADgAAAAAAAAABACAAAAAgAQAAZHJzL2Uyb0RvYy54bWxQSwUGAAAAAAYABgBZ&#10;AQAAg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  <w:rPr>
                        <w:rFonts w:ascii="宋体" w:hAnsi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t>- 4 -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TrueTypeFonts/>
  <w:saveSubset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42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375"/>
    <w:rsid w:val="0000014F"/>
    <w:rsid w:val="00007E54"/>
    <w:rsid w:val="000144DB"/>
    <w:rsid w:val="000156BB"/>
    <w:rsid w:val="00016440"/>
    <w:rsid w:val="00027B76"/>
    <w:rsid w:val="00030764"/>
    <w:rsid w:val="000313BF"/>
    <w:rsid w:val="00031F07"/>
    <w:rsid w:val="00036EE8"/>
    <w:rsid w:val="00037824"/>
    <w:rsid w:val="000420E5"/>
    <w:rsid w:val="00050A7C"/>
    <w:rsid w:val="00053A02"/>
    <w:rsid w:val="000568D4"/>
    <w:rsid w:val="00060823"/>
    <w:rsid w:val="00072DD6"/>
    <w:rsid w:val="00075AD1"/>
    <w:rsid w:val="00085175"/>
    <w:rsid w:val="000869DF"/>
    <w:rsid w:val="00087826"/>
    <w:rsid w:val="00093411"/>
    <w:rsid w:val="000968E3"/>
    <w:rsid w:val="00097A53"/>
    <w:rsid w:val="000A1E37"/>
    <w:rsid w:val="000A2F7F"/>
    <w:rsid w:val="000A317F"/>
    <w:rsid w:val="000A6B81"/>
    <w:rsid w:val="000A7B81"/>
    <w:rsid w:val="000B37A0"/>
    <w:rsid w:val="000D60EC"/>
    <w:rsid w:val="000D7726"/>
    <w:rsid w:val="000E2007"/>
    <w:rsid w:val="000E2F2C"/>
    <w:rsid w:val="000E5096"/>
    <w:rsid w:val="000F1E65"/>
    <w:rsid w:val="000F2ADC"/>
    <w:rsid w:val="00105F80"/>
    <w:rsid w:val="001065CD"/>
    <w:rsid w:val="001132B1"/>
    <w:rsid w:val="00115B05"/>
    <w:rsid w:val="0012733E"/>
    <w:rsid w:val="00127852"/>
    <w:rsid w:val="00132459"/>
    <w:rsid w:val="00132FB5"/>
    <w:rsid w:val="0013329F"/>
    <w:rsid w:val="0013416E"/>
    <w:rsid w:val="00137E77"/>
    <w:rsid w:val="00143A60"/>
    <w:rsid w:val="001508BB"/>
    <w:rsid w:val="00151D70"/>
    <w:rsid w:val="00154004"/>
    <w:rsid w:val="00161A34"/>
    <w:rsid w:val="00167F90"/>
    <w:rsid w:val="0017045C"/>
    <w:rsid w:val="00177F05"/>
    <w:rsid w:val="00182C5F"/>
    <w:rsid w:val="00187575"/>
    <w:rsid w:val="00191927"/>
    <w:rsid w:val="00191D14"/>
    <w:rsid w:val="00194AA7"/>
    <w:rsid w:val="001A00A2"/>
    <w:rsid w:val="001A0854"/>
    <w:rsid w:val="001A61A9"/>
    <w:rsid w:val="001B34B4"/>
    <w:rsid w:val="001B37B8"/>
    <w:rsid w:val="001B70A6"/>
    <w:rsid w:val="001C1935"/>
    <w:rsid w:val="001D0D13"/>
    <w:rsid w:val="001D19D7"/>
    <w:rsid w:val="001E1903"/>
    <w:rsid w:val="001E192A"/>
    <w:rsid w:val="001E216E"/>
    <w:rsid w:val="001E730A"/>
    <w:rsid w:val="001F25BE"/>
    <w:rsid w:val="00201042"/>
    <w:rsid w:val="00203882"/>
    <w:rsid w:val="00205AC5"/>
    <w:rsid w:val="0021044B"/>
    <w:rsid w:val="00212248"/>
    <w:rsid w:val="0022518C"/>
    <w:rsid w:val="002255C5"/>
    <w:rsid w:val="00235754"/>
    <w:rsid w:val="00242943"/>
    <w:rsid w:val="00242D88"/>
    <w:rsid w:val="00244735"/>
    <w:rsid w:val="002505FE"/>
    <w:rsid w:val="00262530"/>
    <w:rsid w:val="002635BB"/>
    <w:rsid w:val="00263A1C"/>
    <w:rsid w:val="00273100"/>
    <w:rsid w:val="00274937"/>
    <w:rsid w:val="002804B6"/>
    <w:rsid w:val="00282355"/>
    <w:rsid w:val="00284693"/>
    <w:rsid w:val="00287EB5"/>
    <w:rsid w:val="00291B2B"/>
    <w:rsid w:val="00295E8E"/>
    <w:rsid w:val="00295F1D"/>
    <w:rsid w:val="002B315F"/>
    <w:rsid w:val="002B3261"/>
    <w:rsid w:val="002B340A"/>
    <w:rsid w:val="002B55E1"/>
    <w:rsid w:val="002B7AAC"/>
    <w:rsid w:val="002C00D9"/>
    <w:rsid w:val="002C4596"/>
    <w:rsid w:val="002C526B"/>
    <w:rsid w:val="002C57D5"/>
    <w:rsid w:val="002C7A34"/>
    <w:rsid w:val="002D747E"/>
    <w:rsid w:val="002E1448"/>
    <w:rsid w:val="002E334B"/>
    <w:rsid w:val="002E41FF"/>
    <w:rsid w:val="002E69DC"/>
    <w:rsid w:val="002E76B2"/>
    <w:rsid w:val="002F4A8C"/>
    <w:rsid w:val="002F51FD"/>
    <w:rsid w:val="002F6191"/>
    <w:rsid w:val="002F7D2C"/>
    <w:rsid w:val="00316EF1"/>
    <w:rsid w:val="003208D3"/>
    <w:rsid w:val="003211C8"/>
    <w:rsid w:val="003226C4"/>
    <w:rsid w:val="00322A1B"/>
    <w:rsid w:val="0033012F"/>
    <w:rsid w:val="0033327B"/>
    <w:rsid w:val="0034225D"/>
    <w:rsid w:val="0034726B"/>
    <w:rsid w:val="00351625"/>
    <w:rsid w:val="0035233F"/>
    <w:rsid w:val="00353563"/>
    <w:rsid w:val="00355AAC"/>
    <w:rsid w:val="003608F9"/>
    <w:rsid w:val="00361928"/>
    <w:rsid w:val="00365082"/>
    <w:rsid w:val="00366336"/>
    <w:rsid w:val="0037684B"/>
    <w:rsid w:val="00385E59"/>
    <w:rsid w:val="003954ED"/>
    <w:rsid w:val="003A11A1"/>
    <w:rsid w:val="003A5437"/>
    <w:rsid w:val="003B4102"/>
    <w:rsid w:val="003B5DDE"/>
    <w:rsid w:val="003C3557"/>
    <w:rsid w:val="003C585E"/>
    <w:rsid w:val="003D0865"/>
    <w:rsid w:val="003D0EE6"/>
    <w:rsid w:val="003D1F59"/>
    <w:rsid w:val="003D539B"/>
    <w:rsid w:val="003D70A1"/>
    <w:rsid w:val="003E7461"/>
    <w:rsid w:val="003F1633"/>
    <w:rsid w:val="003F3A40"/>
    <w:rsid w:val="003F3B28"/>
    <w:rsid w:val="004018CF"/>
    <w:rsid w:val="00405E01"/>
    <w:rsid w:val="00406215"/>
    <w:rsid w:val="004118D7"/>
    <w:rsid w:val="0041256D"/>
    <w:rsid w:val="0041297A"/>
    <w:rsid w:val="0042096B"/>
    <w:rsid w:val="004234BF"/>
    <w:rsid w:val="00425062"/>
    <w:rsid w:val="00430DC6"/>
    <w:rsid w:val="00430E78"/>
    <w:rsid w:val="004318EC"/>
    <w:rsid w:val="00432669"/>
    <w:rsid w:val="004332CF"/>
    <w:rsid w:val="00435711"/>
    <w:rsid w:val="004370F9"/>
    <w:rsid w:val="00442C9E"/>
    <w:rsid w:val="0044519C"/>
    <w:rsid w:val="00446554"/>
    <w:rsid w:val="004506DD"/>
    <w:rsid w:val="004506E6"/>
    <w:rsid w:val="004517DA"/>
    <w:rsid w:val="00454414"/>
    <w:rsid w:val="00457182"/>
    <w:rsid w:val="004572C1"/>
    <w:rsid w:val="004620BB"/>
    <w:rsid w:val="00462E9C"/>
    <w:rsid w:val="0047097D"/>
    <w:rsid w:val="004732CD"/>
    <w:rsid w:val="00476CBA"/>
    <w:rsid w:val="00480299"/>
    <w:rsid w:val="004916DF"/>
    <w:rsid w:val="00496515"/>
    <w:rsid w:val="004A042F"/>
    <w:rsid w:val="004A0536"/>
    <w:rsid w:val="004A0726"/>
    <w:rsid w:val="004A6C02"/>
    <w:rsid w:val="004B3CDD"/>
    <w:rsid w:val="004B403B"/>
    <w:rsid w:val="004C0880"/>
    <w:rsid w:val="004C118A"/>
    <w:rsid w:val="004C49E8"/>
    <w:rsid w:val="004C7B7F"/>
    <w:rsid w:val="004D19EC"/>
    <w:rsid w:val="004D519F"/>
    <w:rsid w:val="004D5255"/>
    <w:rsid w:val="004D5E0C"/>
    <w:rsid w:val="004D77F4"/>
    <w:rsid w:val="004E4AC9"/>
    <w:rsid w:val="004E5238"/>
    <w:rsid w:val="004F10C0"/>
    <w:rsid w:val="004F2666"/>
    <w:rsid w:val="004F3DF3"/>
    <w:rsid w:val="004F6870"/>
    <w:rsid w:val="0050268F"/>
    <w:rsid w:val="005060C9"/>
    <w:rsid w:val="0051013B"/>
    <w:rsid w:val="00513D3D"/>
    <w:rsid w:val="00524E2D"/>
    <w:rsid w:val="00524EBB"/>
    <w:rsid w:val="0052547D"/>
    <w:rsid w:val="00532EA1"/>
    <w:rsid w:val="00541AD4"/>
    <w:rsid w:val="00543712"/>
    <w:rsid w:val="00546640"/>
    <w:rsid w:val="00557C49"/>
    <w:rsid w:val="00560143"/>
    <w:rsid w:val="00561A9C"/>
    <w:rsid w:val="00571972"/>
    <w:rsid w:val="00572906"/>
    <w:rsid w:val="0057382C"/>
    <w:rsid w:val="00573FFF"/>
    <w:rsid w:val="005752C2"/>
    <w:rsid w:val="00580B9C"/>
    <w:rsid w:val="00584888"/>
    <w:rsid w:val="00584CAA"/>
    <w:rsid w:val="005C2B54"/>
    <w:rsid w:val="005C731C"/>
    <w:rsid w:val="005D055E"/>
    <w:rsid w:val="005D1E9B"/>
    <w:rsid w:val="005D5256"/>
    <w:rsid w:val="005E2494"/>
    <w:rsid w:val="005E455D"/>
    <w:rsid w:val="005E462A"/>
    <w:rsid w:val="005E5404"/>
    <w:rsid w:val="005E5EDF"/>
    <w:rsid w:val="005E6EB1"/>
    <w:rsid w:val="005E7EDB"/>
    <w:rsid w:val="005F2143"/>
    <w:rsid w:val="005F57AB"/>
    <w:rsid w:val="005F70F2"/>
    <w:rsid w:val="00600ED2"/>
    <w:rsid w:val="00601E23"/>
    <w:rsid w:val="00602ABC"/>
    <w:rsid w:val="00606871"/>
    <w:rsid w:val="00611F9C"/>
    <w:rsid w:val="006177B1"/>
    <w:rsid w:val="0061783A"/>
    <w:rsid w:val="006213B2"/>
    <w:rsid w:val="0062563F"/>
    <w:rsid w:val="00625E16"/>
    <w:rsid w:val="00626AF8"/>
    <w:rsid w:val="0063317C"/>
    <w:rsid w:val="0063415B"/>
    <w:rsid w:val="00634199"/>
    <w:rsid w:val="00637391"/>
    <w:rsid w:val="00645342"/>
    <w:rsid w:val="00646B98"/>
    <w:rsid w:val="00650985"/>
    <w:rsid w:val="00652E4A"/>
    <w:rsid w:val="00653477"/>
    <w:rsid w:val="00655B6D"/>
    <w:rsid w:val="0065644A"/>
    <w:rsid w:val="00661CC6"/>
    <w:rsid w:val="00662BF0"/>
    <w:rsid w:val="0066430B"/>
    <w:rsid w:val="00671057"/>
    <w:rsid w:val="0067268F"/>
    <w:rsid w:val="00673C3B"/>
    <w:rsid w:val="0067485F"/>
    <w:rsid w:val="00676E3A"/>
    <w:rsid w:val="0068296E"/>
    <w:rsid w:val="00682F42"/>
    <w:rsid w:val="00686446"/>
    <w:rsid w:val="006873E1"/>
    <w:rsid w:val="00693D8F"/>
    <w:rsid w:val="006A095F"/>
    <w:rsid w:val="006A30E8"/>
    <w:rsid w:val="006A40CD"/>
    <w:rsid w:val="006A54DF"/>
    <w:rsid w:val="006A7A89"/>
    <w:rsid w:val="006B58A2"/>
    <w:rsid w:val="006C562D"/>
    <w:rsid w:val="006C5FFC"/>
    <w:rsid w:val="006C66D5"/>
    <w:rsid w:val="006D0599"/>
    <w:rsid w:val="006D440A"/>
    <w:rsid w:val="006E0150"/>
    <w:rsid w:val="006E0664"/>
    <w:rsid w:val="006E1F4D"/>
    <w:rsid w:val="006E3348"/>
    <w:rsid w:val="006E38C4"/>
    <w:rsid w:val="006E431A"/>
    <w:rsid w:val="006E5696"/>
    <w:rsid w:val="006E5BBB"/>
    <w:rsid w:val="006F7B4D"/>
    <w:rsid w:val="00700731"/>
    <w:rsid w:val="00710507"/>
    <w:rsid w:val="007118AD"/>
    <w:rsid w:val="00713961"/>
    <w:rsid w:val="0071674E"/>
    <w:rsid w:val="00717B5C"/>
    <w:rsid w:val="00727A6F"/>
    <w:rsid w:val="0073038E"/>
    <w:rsid w:val="00730C5D"/>
    <w:rsid w:val="00731BE6"/>
    <w:rsid w:val="0073221D"/>
    <w:rsid w:val="007329EC"/>
    <w:rsid w:val="007336BE"/>
    <w:rsid w:val="00735D10"/>
    <w:rsid w:val="00742EB5"/>
    <w:rsid w:val="00746F70"/>
    <w:rsid w:val="007473F4"/>
    <w:rsid w:val="0075154C"/>
    <w:rsid w:val="00751839"/>
    <w:rsid w:val="00752A79"/>
    <w:rsid w:val="00752C3A"/>
    <w:rsid w:val="00753549"/>
    <w:rsid w:val="00754548"/>
    <w:rsid w:val="00756DB0"/>
    <w:rsid w:val="00766F99"/>
    <w:rsid w:val="00771A16"/>
    <w:rsid w:val="0077259A"/>
    <w:rsid w:val="00781B0A"/>
    <w:rsid w:val="00782271"/>
    <w:rsid w:val="00784747"/>
    <w:rsid w:val="00786BD7"/>
    <w:rsid w:val="00786E4E"/>
    <w:rsid w:val="007921A3"/>
    <w:rsid w:val="007A0539"/>
    <w:rsid w:val="007A2D6A"/>
    <w:rsid w:val="007B3828"/>
    <w:rsid w:val="007B59C3"/>
    <w:rsid w:val="007B706B"/>
    <w:rsid w:val="007D0719"/>
    <w:rsid w:val="007D49DE"/>
    <w:rsid w:val="007D60AA"/>
    <w:rsid w:val="007E0080"/>
    <w:rsid w:val="007E5FF8"/>
    <w:rsid w:val="007F06D9"/>
    <w:rsid w:val="007F3056"/>
    <w:rsid w:val="007F693C"/>
    <w:rsid w:val="007F70F6"/>
    <w:rsid w:val="00801D96"/>
    <w:rsid w:val="00802576"/>
    <w:rsid w:val="0081018F"/>
    <w:rsid w:val="008119E8"/>
    <w:rsid w:val="00815A29"/>
    <w:rsid w:val="00817E04"/>
    <w:rsid w:val="00821ECC"/>
    <w:rsid w:val="00823F9E"/>
    <w:rsid w:val="00825B43"/>
    <w:rsid w:val="00831470"/>
    <w:rsid w:val="00840E9C"/>
    <w:rsid w:val="0084184C"/>
    <w:rsid w:val="00843C89"/>
    <w:rsid w:val="00844714"/>
    <w:rsid w:val="00851F7C"/>
    <w:rsid w:val="00857805"/>
    <w:rsid w:val="00860207"/>
    <w:rsid w:val="00861942"/>
    <w:rsid w:val="00864ADD"/>
    <w:rsid w:val="00865C8A"/>
    <w:rsid w:val="00870848"/>
    <w:rsid w:val="00871BB6"/>
    <w:rsid w:val="00871C0E"/>
    <w:rsid w:val="00874201"/>
    <w:rsid w:val="00877BB7"/>
    <w:rsid w:val="00883868"/>
    <w:rsid w:val="00883ECC"/>
    <w:rsid w:val="00887BEE"/>
    <w:rsid w:val="008A18FB"/>
    <w:rsid w:val="008B1BDF"/>
    <w:rsid w:val="008C04CC"/>
    <w:rsid w:val="008C3AEF"/>
    <w:rsid w:val="008C7FC8"/>
    <w:rsid w:val="008D30F4"/>
    <w:rsid w:val="008D4102"/>
    <w:rsid w:val="008D6006"/>
    <w:rsid w:val="008E2DD7"/>
    <w:rsid w:val="008F1D80"/>
    <w:rsid w:val="008F2DBF"/>
    <w:rsid w:val="008F6782"/>
    <w:rsid w:val="00900EE3"/>
    <w:rsid w:val="0090655C"/>
    <w:rsid w:val="00910761"/>
    <w:rsid w:val="00912A50"/>
    <w:rsid w:val="009228E5"/>
    <w:rsid w:val="0092594D"/>
    <w:rsid w:val="009273B8"/>
    <w:rsid w:val="00930C9A"/>
    <w:rsid w:val="00931AB6"/>
    <w:rsid w:val="00933341"/>
    <w:rsid w:val="00936888"/>
    <w:rsid w:val="00936CFF"/>
    <w:rsid w:val="00945AF6"/>
    <w:rsid w:val="00945F53"/>
    <w:rsid w:val="00947E71"/>
    <w:rsid w:val="00960CED"/>
    <w:rsid w:val="009613BC"/>
    <w:rsid w:val="009658CB"/>
    <w:rsid w:val="0096605A"/>
    <w:rsid w:val="009670F9"/>
    <w:rsid w:val="00967EBE"/>
    <w:rsid w:val="00970522"/>
    <w:rsid w:val="00973C91"/>
    <w:rsid w:val="00983657"/>
    <w:rsid w:val="009923B3"/>
    <w:rsid w:val="0099633D"/>
    <w:rsid w:val="009A102D"/>
    <w:rsid w:val="009A1B2A"/>
    <w:rsid w:val="009A1EA4"/>
    <w:rsid w:val="009A5DAA"/>
    <w:rsid w:val="009A6512"/>
    <w:rsid w:val="009A7240"/>
    <w:rsid w:val="009B1CAD"/>
    <w:rsid w:val="009B6381"/>
    <w:rsid w:val="009B7267"/>
    <w:rsid w:val="009C1B27"/>
    <w:rsid w:val="009C1C72"/>
    <w:rsid w:val="009C2F31"/>
    <w:rsid w:val="009C5FE4"/>
    <w:rsid w:val="009C7AB8"/>
    <w:rsid w:val="009D0011"/>
    <w:rsid w:val="009D1F68"/>
    <w:rsid w:val="009D66E2"/>
    <w:rsid w:val="009E1F44"/>
    <w:rsid w:val="009E38CA"/>
    <w:rsid w:val="009E59E3"/>
    <w:rsid w:val="009E603B"/>
    <w:rsid w:val="009E6FE8"/>
    <w:rsid w:val="009F07DB"/>
    <w:rsid w:val="009F3F7B"/>
    <w:rsid w:val="009F6E20"/>
    <w:rsid w:val="00A03593"/>
    <w:rsid w:val="00A10775"/>
    <w:rsid w:val="00A11349"/>
    <w:rsid w:val="00A13644"/>
    <w:rsid w:val="00A14D85"/>
    <w:rsid w:val="00A15F4B"/>
    <w:rsid w:val="00A201D5"/>
    <w:rsid w:val="00A227E2"/>
    <w:rsid w:val="00A30E09"/>
    <w:rsid w:val="00A3220E"/>
    <w:rsid w:val="00A32252"/>
    <w:rsid w:val="00A33A4F"/>
    <w:rsid w:val="00A3589A"/>
    <w:rsid w:val="00A4198D"/>
    <w:rsid w:val="00A44452"/>
    <w:rsid w:val="00A447E1"/>
    <w:rsid w:val="00A44C74"/>
    <w:rsid w:val="00A5632F"/>
    <w:rsid w:val="00A57A35"/>
    <w:rsid w:val="00A57C7A"/>
    <w:rsid w:val="00A66E27"/>
    <w:rsid w:val="00A67BA3"/>
    <w:rsid w:val="00A67DDA"/>
    <w:rsid w:val="00A756B8"/>
    <w:rsid w:val="00A81ED5"/>
    <w:rsid w:val="00A86F0C"/>
    <w:rsid w:val="00A87303"/>
    <w:rsid w:val="00A90102"/>
    <w:rsid w:val="00A9242E"/>
    <w:rsid w:val="00A935DA"/>
    <w:rsid w:val="00A94D70"/>
    <w:rsid w:val="00AA13EE"/>
    <w:rsid w:val="00AB1581"/>
    <w:rsid w:val="00AB2B14"/>
    <w:rsid w:val="00AC104F"/>
    <w:rsid w:val="00AC542F"/>
    <w:rsid w:val="00AC5CE5"/>
    <w:rsid w:val="00AC5DAB"/>
    <w:rsid w:val="00AC7E77"/>
    <w:rsid w:val="00AD41BA"/>
    <w:rsid w:val="00AD5AB9"/>
    <w:rsid w:val="00AD7021"/>
    <w:rsid w:val="00AF06C1"/>
    <w:rsid w:val="00AF0EAE"/>
    <w:rsid w:val="00AF24A8"/>
    <w:rsid w:val="00AF3604"/>
    <w:rsid w:val="00AF3607"/>
    <w:rsid w:val="00B019B9"/>
    <w:rsid w:val="00B02AB0"/>
    <w:rsid w:val="00B07037"/>
    <w:rsid w:val="00B070C6"/>
    <w:rsid w:val="00B10E8A"/>
    <w:rsid w:val="00B118A3"/>
    <w:rsid w:val="00B13504"/>
    <w:rsid w:val="00B149DF"/>
    <w:rsid w:val="00B22E7D"/>
    <w:rsid w:val="00B26D82"/>
    <w:rsid w:val="00B2710C"/>
    <w:rsid w:val="00B276F4"/>
    <w:rsid w:val="00B30B9A"/>
    <w:rsid w:val="00B345D3"/>
    <w:rsid w:val="00B34DE5"/>
    <w:rsid w:val="00B37737"/>
    <w:rsid w:val="00B40C58"/>
    <w:rsid w:val="00B428D0"/>
    <w:rsid w:val="00B448DC"/>
    <w:rsid w:val="00B44FC2"/>
    <w:rsid w:val="00B504B9"/>
    <w:rsid w:val="00B5098B"/>
    <w:rsid w:val="00B50CEA"/>
    <w:rsid w:val="00B51406"/>
    <w:rsid w:val="00B51A2B"/>
    <w:rsid w:val="00B51EA2"/>
    <w:rsid w:val="00B6035A"/>
    <w:rsid w:val="00B61632"/>
    <w:rsid w:val="00B61B19"/>
    <w:rsid w:val="00B62E90"/>
    <w:rsid w:val="00B65DCF"/>
    <w:rsid w:val="00B66539"/>
    <w:rsid w:val="00B67F32"/>
    <w:rsid w:val="00B717D4"/>
    <w:rsid w:val="00B731B7"/>
    <w:rsid w:val="00B763C5"/>
    <w:rsid w:val="00B8152B"/>
    <w:rsid w:val="00B8177A"/>
    <w:rsid w:val="00B924B1"/>
    <w:rsid w:val="00B9496E"/>
    <w:rsid w:val="00B94B41"/>
    <w:rsid w:val="00B94D5B"/>
    <w:rsid w:val="00BA05F3"/>
    <w:rsid w:val="00BA1A43"/>
    <w:rsid w:val="00BA677E"/>
    <w:rsid w:val="00BB2762"/>
    <w:rsid w:val="00BB4EF4"/>
    <w:rsid w:val="00BC7A0C"/>
    <w:rsid w:val="00BD0482"/>
    <w:rsid w:val="00BD1248"/>
    <w:rsid w:val="00BD407E"/>
    <w:rsid w:val="00BE4109"/>
    <w:rsid w:val="00BF0939"/>
    <w:rsid w:val="00BF57BA"/>
    <w:rsid w:val="00C0048F"/>
    <w:rsid w:val="00C0244B"/>
    <w:rsid w:val="00C0374E"/>
    <w:rsid w:val="00C040B4"/>
    <w:rsid w:val="00C05CDD"/>
    <w:rsid w:val="00C20838"/>
    <w:rsid w:val="00C2092F"/>
    <w:rsid w:val="00C20A7D"/>
    <w:rsid w:val="00C20B00"/>
    <w:rsid w:val="00C20ED9"/>
    <w:rsid w:val="00C26481"/>
    <w:rsid w:val="00C27FBF"/>
    <w:rsid w:val="00C35095"/>
    <w:rsid w:val="00C35195"/>
    <w:rsid w:val="00C44441"/>
    <w:rsid w:val="00C46FC2"/>
    <w:rsid w:val="00C512D7"/>
    <w:rsid w:val="00C522E6"/>
    <w:rsid w:val="00C525B9"/>
    <w:rsid w:val="00C53BC1"/>
    <w:rsid w:val="00C67A2D"/>
    <w:rsid w:val="00C70EA9"/>
    <w:rsid w:val="00C75C36"/>
    <w:rsid w:val="00C75E08"/>
    <w:rsid w:val="00C76505"/>
    <w:rsid w:val="00C8205C"/>
    <w:rsid w:val="00C84785"/>
    <w:rsid w:val="00C8531F"/>
    <w:rsid w:val="00C94698"/>
    <w:rsid w:val="00C95190"/>
    <w:rsid w:val="00C954AB"/>
    <w:rsid w:val="00CA0DAF"/>
    <w:rsid w:val="00CA21C2"/>
    <w:rsid w:val="00CA3077"/>
    <w:rsid w:val="00CA35EE"/>
    <w:rsid w:val="00CA3FBF"/>
    <w:rsid w:val="00CA5AD0"/>
    <w:rsid w:val="00CC2C75"/>
    <w:rsid w:val="00CC2EAA"/>
    <w:rsid w:val="00CC3821"/>
    <w:rsid w:val="00CC3D48"/>
    <w:rsid w:val="00CC717C"/>
    <w:rsid w:val="00CD16A1"/>
    <w:rsid w:val="00CD5297"/>
    <w:rsid w:val="00CF2CA5"/>
    <w:rsid w:val="00CF6E1B"/>
    <w:rsid w:val="00CF7863"/>
    <w:rsid w:val="00D01852"/>
    <w:rsid w:val="00D01BCD"/>
    <w:rsid w:val="00D01EFE"/>
    <w:rsid w:val="00D17F41"/>
    <w:rsid w:val="00D22D51"/>
    <w:rsid w:val="00D239A0"/>
    <w:rsid w:val="00D307F2"/>
    <w:rsid w:val="00D30CB9"/>
    <w:rsid w:val="00D37625"/>
    <w:rsid w:val="00D410D0"/>
    <w:rsid w:val="00D43085"/>
    <w:rsid w:val="00D4511A"/>
    <w:rsid w:val="00D457E5"/>
    <w:rsid w:val="00D46263"/>
    <w:rsid w:val="00D47BCE"/>
    <w:rsid w:val="00D53999"/>
    <w:rsid w:val="00D55506"/>
    <w:rsid w:val="00D6200A"/>
    <w:rsid w:val="00D6317C"/>
    <w:rsid w:val="00D652DA"/>
    <w:rsid w:val="00D705B3"/>
    <w:rsid w:val="00D716C5"/>
    <w:rsid w:val="00D7260A"/>
    <w:rsid w:val="00D73BF9"/>
    <w:rsid w:val="00D80CF8"/>
    <w:rsid w:val="00D80DE4"/>
    <w:rsid w:val="00D844B0"/>
    <w:rsid w:val="00D917E9"/>
    <w:rsid w:val="00D953C3"/>
    <w:rsid w:val="00DA231F"/>
    <w:rsid w:val="00DA4ACD"/>
    <w:rsid w:val="00DA5358"/>
    <w:rsid w:val="00DB2CBE"/>
    <w:rsid w:val="00DC019F"/>
    <w:rsid w:val="00DC0203"/>
    <w:rsid w:val="00DC7C6D"/>
    <w:rsid w:val="00DD3D51"/>
    <w:rsid w:val="00DD47C3"/>
    <w:rsid w:val="00DE1FC6"/>
    <w:rsid w:val="00DE43B5"/>
    <w:rsid w:val="00DF0990"/>
    <w:rsid w:val="00DF2AD2"/>
    <w:rsid w:val="00DF4727"/>
    <w:rsid w:val="00E10773"/>
    <w:rsid w:val="00E1450B"/>
    <w:rsid w:val="00E1477F"/>
    <w:rsid w:val="00E1684D"/>
    <w:rsid w:val="00E265F9"/>
    <w:rsid w:val="00E27135"/>
    <w:rsid w:val="00E312FD"/>
    <w:rsid w:val="00E319CB"/>
    <w:rsid w:val="00E3306E"/>
    <w:rsid w:val="00E35D4D"/>
    <w:rsid w:val="00E37794"/>
    <w:rsid w:val="00E426A7"/>
    <w:rsid w:val="00E45329"/>
    <w:rsid w:val="00E454E1"/>
    <w:rsid w:val="00E5625D"/>
    <w:rsid w:val="00E61C99"/>
    <w:rsid w:val="00E61E6A"/>
    <w:rsid w:val="00E70AFB"/>
    <w:rsid w:val="00E7177A"/>
    <w:rsid w:val="00E71D91"/>
    <w:rsid w:val="00E72061"/>
    <w:rsid w:val="00E7217B"/>
    <w:rsid w:val="00E81F37"/>
    <w:rsid w:val="00E82C09"/>
    <w:rsid w:val="00E83F2C"/>
    <w:rsid w:val="00E9563C"/>
    <w:rsid w:val="00EA0BA2"/>
    <w:rsid w:val="00EA0DD1"/>
    <w:rsid w:val="00EA2CB2"/>
    <w:rsid w:val="00EB04A0"/>
    <w:rsid w:val="00EB1B94"/>
    <w:rsid w:val="00EB1CAF"/>
    <w:rsid w:val="00EB251D"/>
    <w:rsid w:val="00EB2671"/>
    <w:rsid w:val="00EB4F51"/>
    <w:rsid w:val="00EC1264"/>
    <w:rsid w:val="00ED0366"/>
    <w:rsid w:val="00ED69E0"/>
    <w:rsid w:val="00EF0334"/>
    <w:rsid w:val="00EF2AD9"/>
    <w:rsid w:val="00EF3773"/>
    <w:rsid w:val="00EF4473"/>
    <w:rsid w:val="00F0461D"/>
    <w:rsid w:val="00F053C7"/>
    <w:rsid w:val="00F064F9"/>
    <w:rsid w:val="00F10638"/>
    <w:rsid w:val="00F115AD"/>
    <w:rsid w:val="00F11F79"/>
    <w:rsid w:val="00F14870"/>
    <w:rsid w:val="00F151D3"/>
    <w:rsid w:val="00F20FB9"/>
    <w:rsid w:val="00F316CA"/>
    <w:rsid w:val="00F35B03"/>
    <w:rsid w:val="00F35D3F"/>
    <w:rsid w:val="00F41375"/>
    <w:rsid w:val="00F41EB1"/>
    <w:rsid w:val="00F43B1C"/>
    <w:rsid w:val="00F44F1D"/>
    <w:rsid w:val="00F45920"/>
    <w:rsid w:val="00F45A3F"/>
    <w:rsid w:val="00F4602B"/>
    <w:rsid w:val="00F47A53"/>
    <w:rsid w:val="00F64113"/>
    <w:rsid w:val="00F6466A"/>
    <w:rsid w:val="00F674D1"/>
    <w:rsid w:val="00F67C1C"/>
    <w:rsid w:val="00F70F05"/>
    <w:rsid w:val="00F745B8"/>
    <w:rsid w:val="00F75609"/>
    <w:rsid w:val="00F7567F"/>
    <w:rsid w:val="00F75DE6"/>
    <w:rsid w:val="00F75E11"/>
    <w:rsid w:val="00F7667C"/>
    <w:rsid w:val="00F82570"/>
    <w:rsid w:val="00F858A1"/>
    <w:rsid w:val="00F8744F"/>
    <w:rsid w:val="00F959D6"/>
    <w:rsid w:val="00FA1586"/>
    <w:rsid w:val="00FA3CB9"/>
    <w:rsid w:val="00FA56E8"/>
    <w:rsid w:val="00FB042A"/>
    <w:rsid w:val="00FB3A7B"/>
    <w:rsid w:val="00FB3BAD"/>
    <w:rsid w:val="00FB66EA"/>
    <w:rsid w:val="00FB6F93"/>
    <w:rsid w:val="00FC781C"/>
    <w:rsid w:val="00FD71E1"/>
    <w:rsid w:val="00FE198D"/>
    <w:rsid w:val="00FE3178"/>
    <w:rsid w:val="00FE34FD"/>
    <w:rsid w:val="00FE3B33"/>
    <w:rsid w:val="00FF11ED"/>
    <w:rsid w:val="00FF22C5"/>
    <w:rsid w:val="00FF2A11"/>
    <w:rsid w:val="00FF483D"/>
    <w:rsid w:val="049738F6"/>
    <w:rsid w:val="0B681D80"/>
    <w:rsid w:val="0D0273A4"/>
    <w:rsid w:val="0D9A3179"/>
    <w:rsid w:val="112B6C59"/>
    <w:rsid w:val="12271FC8"/>
    <w:rsid w:val="16374606"/>
    <w:rsid w:val="195C2EAA"/>
    <w:rsid w:val="23244C1C"/>
    <w:rsid w:val="338B01A0"/>
    <w:rsid w:val="34752AA7"/>
    <w:rsid w:val="36657706"/>
    <w:rsid w:val="36A761A7"/>
    <w:rsid w:val="37AE4993"/>
    <w:rsid w:val="38794AC1"/>
    <w:rsid w:val="3BB378B2"/>
    <w:rsid w:val="3BD206D2"/>
    <w:rsid w:val="3E7E726C"/>
    <w:rsid w:val="3FD6130B"/>
    <w:rsid w:val="3FFF403F"/>
    <w:rsid w:val="40BB0C76"/>
    <w:rsid w:val="40DB0920"/>
    <w:rsid w:val="43267511"/>
    <w:rsid w:val="4381222C"/>
    <w:rsid w:val="45C3699E"/>
    <w:rsid w:val="487D70E0"/>
    <w:rsid w:val="48BB1D7F"/>
    <w:rsid w:val="4C6057C3"/>
    <w:rsid w:val="4D7960A4"/>
    <w:rsid w:val="5BE07784"/>
    <w:rsid w:val="5BFE21E7"/>
    <w:rsid w:val="5F935B10"/>
    <w:rsid w:val="61056EDE"/>
    <w:rsid w:val="61791223"/>
    <w:rsid w:val="621C26B7"/>
    <w:rsid w:val="66385E9B"/>
    <w:rsid w:val="66D94C62"/>
    <w:rsid w:val="73832CBC"/>
    <w:rsid w:val="73FC41D4"/>
    <w:rsid w:val="772103EB"/>
    <w:rsid w:val="7F7B2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qFormat="1" w:unhideWhenUsed="0" w:uiPriority="0" w:semiHidden="0" w:name="Date"/>
    <w:lsdException w:uiPriority="0" w:name="Body Text First Indent"/>
    <w:lsdException w:uiPriority="0" w:name="Body Text First Indent 2"/>
    <w:lsdException w:uiPriority="0" w:name="Note Heading"/>
    <w:lsdException w:qFormat="1" w:unhideWhenUsed="0" w:uiPriority="0" w:semiHidden="0" w:name="Body Text 2"/>
    <w:lsdException w:uiPriority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0" w:name="Block Text"/>
    <w:lsdException w:unhideWhenUsed="0" w:uiPriority="0" w:semiHidden="0" w:name="Hyperlink"/>
    <w:lsdException w:uiPriority="0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0" w:name="Document Map"/>
    <w:lsdException w:qFormat="1" w:unhideWhenUsed="0" w:uiPriority="0" w:semiHidden="0" w:name="Plain Text"/>
    <w:lsdException w:uiPriority="0" w:name="E-mail Signature"/>
    <w:lsdException w:qFormat="1" w:unhideWhenUsed="0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qFormat="1" w:unhideWhenUsed="0" w:uiPriority="0" w:semiHidden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kern w:val="36"/>
      <w:sz w:val="18"/>
      <w:szCs w:val="18"/>
    </w:rPr>
  </w:style>
  <w:style w:type="paragraph" w:styleId="3">
    <w:name w:val="heading 3"/>
    <w:basedOn w:val="1"/>
    <w:next w:val="1"/>
    <w:qFormat/>
    <w:uiPriority w:val="0"/>
    <w:pPr>
      <w:widowControl/>
      <w:spacing w:before="100" w:beforeAutospacing="1" w:after="100" w:afterAutospacing="1"/>
      <w:jc w:val="left"/>
      <w:outlineLvl w:val="2"/>
    </w:pPr>
    <w:rPr>
      <w:rFonts w:ascii="宋体" w:hAnsi="宋体"/>
      <w:b/>
      <w:bCs/>
      <w:kern w:val="0"/>
      <w:sz w:val="27"/>
      <w:szCs w:val="27"/>
    </w:rPr>
  </w:style>
  <w:style w:type="character" w:default="1" w:styleId="19">
    <w:name w:val="Default Paragraph Font"/>
    <w:semiHidden/>
    <w:unhideWhenUsed/>
    <w:uiPriority w:val="1"/>
  </w:style>
  <w:style w:type="table" w:default="1" w:styleId="1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43"/>
    <w:qFormat/>
    <w:uiPriority w:val="0"/>
    <w:pPr>
      <w:jc w:val="left"/>
    </w:pPr>
  </w:style>
  <w:style w:type="paragraph" w:styleId="5">
    <w:name w:val="Body Text"/>
    <w:basedOn w:val="1"/>
    <w:qFormat/>
    <w:uiPriority w:val="0"/>
    <w:pPr>
      <w:jc w:val="center"/>
    </w:pPr>
    <w:rPr>
      <w:sz w:val="44"/>
    </w:rPr>
  </w:style>
  <w:style w:type="paragraph" w:styleId="6">
    <w:name w:val="Body Text Indent"/>
    <w:basedOn w:val="1"/>
    <w:qFormat/>
    <w:uiPriority w:val="0"/>
    <w:pPr>
      <w:spacing w:line="520" w:lineRule="exact"/>
      <w:ind w:firstLine="570"/>
    </w:pPr>
    <w:rPr>
      <w:rFonts w:eastAsia="仿宋_GB2312"/>
      <w:sz w:val="32"/>
    </w:rPr>
  </w:style>
  <w:style w:type="paragraph" w:styleId="7">
    <w:name w:val="Plain Text"/>
    <w:basedOn w:val="1"/>
    <w:qFormat/>
    <w:uiPriority w:val="0"/>
    <w:rPr>
      <w:rFonts w:ascii="宋体" w:hAnsi="Courier New"/>
      <w:szCs w:val="20"/>
    </w:rPr>
  </w:style>
  <w:style w:type="paragraph" w:styleId="8">
    <w:name w:val="Date"/>
    <w:basedOn w:val="1"/>
    <w:next w:val="1"/>
    <w:qFormat/>
    <w:uiPriority w:val="0"/>
    <w:pPr>
      <w:ind w:left="100" w:leftChars="2500"/>
    </w:pPr>
    <w:rPr>
      <w:rFonts w:ascii="仿宋_GB2312" w:eastAsia="仿宋_GB2312"/>
      <w:sz w:val="30"/>
    </w:rPr>
  </w:style>
  <w:style w:type="paragraph" w:styleId="9">
    <w:name w:val="Body Text Indent 2"/>
    <w:basedOn w:val="1"/>
    <w:qFormat/>
    <w:uiPriority w:val="0"/>
    <w:pPr>
      <w:spacing w:line="520" w:lineRule="exact"/>
      <w:ind w:firstLine="600" w:firstLineChars="200"/>
    </w:pPr>
    <w:rPr>
      <w:rFonts w:ascii="仿宋_GB2312" w:hAnsi="宋体" w:eastAsia="仿宋_GB2312"/>
      <w:sz w:val="30"/>
    </w:rPr>
  </w:style>
  <w:style w:type="paragraph" w:styleId="10">
    <w:name w:val="Balloon Text"/>
    <w:basedOn w:val="1"/>
    <w:link w:val="41"/>
    <w:uiPriority w:val="0"/>
    <w:rPr>
      <w:sz w:val="18"/>
      <w:szCs w:val="18"/>
    </w:rPr>
  </w:style>
  <w:style w:type="paragraph" w:styleId="11">
    <w:name w:val="footer"/>
    <w:basedOn w:val="1"/>
    <w:link w:val="26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44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Body Text Indent 3"/>
    <w:basedOn w:val="1"/>
    <w:qFormat/>
    <w:uiPriority w:val="0"/>
    <w:pPr>
      <w:ind w:firstLine="600" w:firstLineChars="200"/>
    </w:pPr>
    <w:rPr>
      <w:rFonts w:ascii="仿宋_GB2312" w:eastAsia="仿宋_GB2312"/>
      <w:sz w:val="30"/>
    </w:rPr>
  </w:style>
  <w:style w:type="paragraph" w:styleId="14">
    <w:name w:val="Body Text 2"/>
    <w:basedOn w:val="1"/>
    <w:qFormat/>
    <w:uiPriority w:val="0"/>
    <w:pPr>
      <w:spacing w:line="520" w:lineRule="exact"/>
    </w:pPr>
    <w:rPr>
      <w:rFonts w:ascii="仿宋_GB2312" w:eastAsia="仿宋_GB2312"/>
      <w:sz w:val="30"/>
    </w:rPr>
  </w:style>
  <w:style w:type="paragraph" w:styleId="15">
    <w:name w:val="HTML Preformatted"/>
    <w:basedOn w:val="1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16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table" w:styleId="18">
    <w:name w:val="Table Grid"/>
    <w:basedOn w:val="1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0">
    <w:name w:val="Strong"/>
    <w:qFormat/>
    <w:uiPriority w:val="22"/>
    <w:rPr>
      <w:b/>
      <w:bCs/>
    </w:rPr>
  </w:style>
  <w:style w:type="character" w:styleId="21">
    <w:name w:val="page number"/>
    <w:basedOn w:val="19"/>
    <w:uiPriority w:val="0"/>
  </w:style>
  <w:style w:type="character" w:styleId="22">
    <w:name w:val="Emphasis"/>
    <w:qFormat/>
    <w:uiPriority w:val="0"/>
    <w:rPr>
      <w:color w:val="CC0000"/>
      <w:sz w:val="24"/>
      <w:szCs w:val="24"/>
    </w:rPr>
  </w:style>
  <w:style w:type="character" w:styleId="23">
    <w:name w:val="Hyperlink"/>
    <w:uiPriority w:val="0"/>
    <w:rPr>
      <w:color w:val="0000FF"/>
      <w:u w:val="single"/>
    </w:rPr>
  </w:style>
  <w:style w:type="character" w:customStyle="1" w:styleId="24">
    <w:name w:val="apple-converted-space"/>
    <w:basedOn w:val="19"/>
    <w:qFormat/>
    <w:uiPriority w:val="0"/>
  </w:style>
  <w:style w:type="character" w:customStyle="1" w:styleId="25">
    <w:name w:val="content1"/>
    <w:qFormat/>
    <w:uiPriority w:val="0"/>
    <w:rPr>
      <w:rFonts w:ascii="Verdana" w:hAnsi="Verdana"/>
      <w:color w:val="000000"/>
      <w:kern w:val="0"/>
      <w:sz w:val="20"/>
      <w:szCs w:val="20"/>
      <w:lang w:eastAsia="en-US"/>
    </w:rPr>
  </w:style>
  <w:style w:type="character" w:customStyle="1" w:styleId="26">
    <w:name w:val="页脚 Char"/>
    <w:link w:val="11"/>
    <w:qFormat/>
    <w:uiPriority w:val="99"/>
    <w:rPr>
      <w:rFonts w:eastAsia="宋体"/>
      <w:kern w:val="2"/>
      <w:sz w:val="18"/>
      <w:szCs w:val="18"/>
      <w:lang w:val="en-US" w:eastAsia="zh-CN" w:bidi="ar-SA"/>
    </w:rPr>
  </w:style>
  <w:style w:type="paragraph" w:customStyle="1" w:styleId="27">
    <w:name w:val="列出段落1"/>
    <w:basedOn w:val="1"/>
    <w:qFormat/>
    <w:uiPriority w:val="0"/>
    <w:pPr>
      <w:ind w:firstLine="420" w:firstLineChars="200"/>
    </w:pPr>
    <w:rPr>
      <w:rFonts w:ascii="Calibri" w:hAnsi="Calibri"/>
      <w:szCs w:val="22"/>
    </w:rPr>
  </w:style>
  <w:style w:type="paragraph" w:customStyle="1" w:styleId="28">
    <w:name w:val="正文 New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29">
    <w:name w:val="reader-word-layer reader-word-s1-9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0">
    <w:name w:val="reader-word-layer reader-word-s1-13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1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_GB2312" w:hAnsi="Times New Roman" w:eastAsia="仿宋_GB2312" w:cs="仿宋_GB2312"/>
      <w:color w:val="000000"/>
      <w:sz w:val="24"/>
      <w:szCs w:val="24"/>
      <w:lang w:val="en-US" w:eastAsia="zh-CN" w:bidi="ar-SA"/>
    </w:rPr>
  </w:style>
  <w:style w:type="paragraph" w:customStyle="1" w:styleId="32">
    <w:name w:val="样式1"/>
    <w:basedOn w:val="1"/>
    <w:qFormat/>
    <w:uiPriority w:val="0"/>
    <w:pPr>
      <w:spacing w:line="550" w:lineRule="exact"/>
    </w:pPr>
    <w:rPr>
      <w:rFonts w:ascii="仿宋_GB2312" w:eastAsia="仿宋_GB2312"/>
      <w:sz w:val="30"/>
    </w:rPr>
  </w:style>
  <w:style w:type="paragraph" w:customStyle="1" w:styleId="33">
    <w:name w:val="web2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4">
    <w:name w:val="Char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35">
    <w:name w:val="Char Char Char1 Char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36">
    <w:name w:val="Normal (Web)1"/>
    <w:basedOn w:val="1"/>
    <w:qFormat/>
    <w:uiPriority w:val="0"/>
    <w:pPr>
      <w:spacing w:line="480" w:lineRule="auto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37">
    <w:name w:val="reader-word-layer reader-word-s1-12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8">
    <w:name w:val="样式2"/>
    <w:basedOn w:val="1"/>
    <w:qFormat/>
    <w:uiPriority w:val="0"/>
    <w:pPr>
      <w:spacing w:line="550" w:lineRule="exact"/>
    </w:pPr>
    <w:rPr>
      <w:rFonts w:ascii="仿宋_GB2312" w:eastAsia="仿宋_GB2312"/>
      <w:sz w:val="30"/>
    </w:rPr>
  </w:style>
  <w:style w:type="paragraph" w:customStyle="1" w:styleId="39">
    <w:name w:val="p0"/>
    <w:basedOn w:val="1"/>
    <w:qFormat/>
    <w:uiPriority w:val="0"/>
    <w:pPr>
      <w:widowControl/>
    </w:pPr>
    <w:rPr>
      <w:kern w:val="0"/>
      <w:szCs w:val="21"/>
    </w:rPr>
  </w:style>
  <w:style w:type="paragraph" w:customStyle="1" w:styleId="40">
    <w:name w:val="word"/>
    <w:basedOn w:val="1"/>
    <w:uiPriority w:val="0"/>
    <w:pPr>
      <w:widowControl/>
      <w:jc w:val="left"/>
    </w:pPr>
    <w:rPr>
      <w:rFonts w:ascii="宋体" w:hAnsi="宋体" w:cs="宋体"/>
      <w:kern w:val="0"/>
      <w:sz w:val="24"/>
    </w:rPr>
  </w:style>
  <w:style w:type="character" w:customStyle="1" w:styleId="41">
    <w:name w:val="批注框文本 Char"/>
    <w:link w:val="10"/>
    <w:uiPriority w:val="0"/>
    <w:rPr>
      <w:kern w:val="2"/>
      <w:sz w:val="18"/>
      <w:szCs w:val="18"/>
    </w:rPr>
  </w:style>
  <w:style w:type="paragraph" w:styleId="42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43">
    <w:name w:val="批注文字 Char"/>
    <w:basedOn w:val="19"/>
    <w:link w:val="4"/>
    <w:uiPriority w:val="0"/>
    <w:rPr>
      <w:kern w:val="2"/>
      <w:sz w:val="21"/>
      <w:szCs w:val="24"/>
    </w:rPr>
  </w:style>
  <w:style w:type="character" w:customStyle="1" w:styleId="44">
    <w:name w:val="页眉 Char"/>
    <w:basedOn w:val="19"/>
    <w:link w:val="12"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xiang\Documents\&#33258;&#23450;&#20041;%20Office%20&#27169;&#26495;\&#26448;&#26009;.dotx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7968EAE-8504-4B81-BE41-4F070BB60CB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材料</Template>
  <Company>zjy</Company>
  <Pages>4</Pages>
  <Words>260</Words>
  <Characters>1484</Characters>
  <Lines>12</Lines>
  <Paragraphs>3</Paragraphs>
  <TotalTime>264</TotalTime>
  <ScaleCrop>false</ScaleCrop>
  <LinksUpToDate>false</LinksUpToDate>
  <CharactersWithSpaces>1741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2019-12-30T03:24:00Z</dcterms:created>
  <dc:creator>xiang</dc:creator>
  <cp:lastModifiedBy>郑萌璐</cp:lastModifiedBy>
  <cp:lastPrinted>2019-12-30T07:31:00Z</cp:lastPrinted>
  <dcterms:modified xsi:type="dcterms:W3CDTF">2019-12-31T00:32:53Z</dcterms:modified>
  <dc:title>衢院〔2004〕6号</dc:title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